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9CD87A" w14:textId="77777777" w:rsidR="00055134" w:rsidRPr="006A13F6" w:rsidRDefault="00055134" w:rsidP="00055134">
      <w:pPr>
        <w:jc w:val="center"/>
        <w:rPr>
          <w:b/>
          <w:vanish/>
          <w:sz w:val="36"/>
          <w:szCs w:val="36"/>
          <w:specVanish/>
        </w:rPr>
      </w:pPr>
      <w:r w:rsidRPr="006A13F6">
        <w:rPr>
          <w:b/>
          <w:sz w:val="36"/>
          <w:szCs w:val="36"/>
        </w:rPr>
        <w:t>SFO</w:t>
      </w:r>
    </w:p>
    <w:p w14:paraId="6329AF23" w14:textId="77777777" w:rsidR="00055134" w:rsidRPr="006A13F6" w:rsidRDefault="00055134" w:rsidP="00055134">
      <w:pPr>
        <w:jc w:val="center"/>
        <w:rPr>
          <w:b/>
          <w:sz w:val="36"/>
          <w:szCs w:val="36"/>
        </w:rPr>
      </w:pPr>
      <w:r w:rsidRPr="006A13F6">
        <w:rPr>
          <w:b/>
          <w:sz w:val="36"/>
          <w:szCs w:val="36"/>
        </w:rPr>
        <w:t xml:space="preserve"> </w:t>
      </w:r>
    </w:p>
    <w:p w14:paraId="5130C46E" w14:textId="77777777" w:rsidR="00055134" w:rsidRPr="007B5B2E" w:rsidRDefault="00055134" w:rsidP="00055134">
      <w:pPr>
        <w:jc w:val="center"/>
        <w:rPr>
          <w:b/>
          <w:sz w:val="32"/>
          <w:szCs w:val="32"/>
        </w:rPr>
      </w:pPr>
      <w:r w:rsidRPr="007B5B2E">
        <w:rPr>
          <w:b/>
          <w:sz w:val="32"/>
          <w:szCs w:val="32"/>
        </w:rPr>
        <w:t>SOLICITUD DE FINANCIACION DE OPERACI</w:t>
      </w:r>
      <w:r>
        <w:rPr>
          <w:b/>
          <w:sz w:val="32"/>
          <w:szCs w:val="32"/>
        </w:rPr>
        <w:t>Ó</w:t>
      </w:r>
      <w:r w:rsidRPr="007B5B2E">
        <w:rPr>
          <w:b/>
          <w:sz w:val="32"/>
          <w:szCs w:val="32"/>
        </w:rPr>
        <w:t>N</w:t>
      </w:r>
    </w:p>
    <w:p w14:paraId="2A44FB87" w14:textId="5EBDCE4C" w:rsidR="00D11470" w:rsidRPr="00181921" w:rsidRDefault="002B5933" w:rsidP="002B5933">
      <w:pPr>
        <w:jc w:val="center"/>
        <w:rPr>
          <w:b/>
          <w:sz w:val="32"/>
          <w:szCs w:val="32"/>
        </w:rPr>
      </w:pPr>
      <w:r w:rsidRPr="00181921">
        <w:rPr>
          <w:bCs/>
          <w:sz w:val="28"/>
          <w:szCs w:val="28"/>
        </w:rPr>
        <w:t>(Para expresiones de</w:t>
      </w:r>
      <w:r w:rsidR="0091144A" w:rsidRPr="00181921">
        <w:rPr>
          <w:bCs/>
          <w:sz w:val="28"/>
          <w:szCs w:val="28"/>
        </w:rPr>
        <w:t xml:space="preserve"> interés</w:t>
      </w:r>
      <w:r w:rsidRPr="00181921">
        <w:rPr>
          <w:bCs/>
          <w:sz w:val="28"/>
          <w:szCs w:val="28"/>
        </w:rPr>
        <w:t>)</w:t>
      </w:r>
    </w:p>
    <w:p w14:paraId="6F498DA8" w14:textId="77777777" w:rsidR="00F052D2" w:rsidRDefault="00F052D2"/>
    <w:tbl>
      <w:tblPr>
        <w:tblStyle w:val="Tablaconcuadrcula"/>
        <w:tblW w:w="10349" w:type="dxa"/>
        <w:tblInd w:w="-856" w:type="dxa"/>
        <w:tblLook w:val="04A0" w:firstRow="1" w:lastRow="0" w:firstColumn="1" w:lastColumn="0" w:noHBand="0" w:noVBand="1"/>
      </w:tblPr>
      <w:tblGrid>
        <w:gridCol w:w="2728"/>
        <w:gridCol w:w="2482"/>
        <w:gridCol w:w="515"/>
        <w:gridCol w:w="2072"/>
        <w:gridCol w:w="2552"/>
      </w:tblGrid>
      <w:tr w:rsidR="00203936" w:rsidRPr="005F413B" w14:paraId="6FAE5518" w14:textId="77777777" w:rsidTr="00673E00">
        <w:trPr>
          <w:trHeight w:hRule="exact" w:val="567"/>
        </w:trPr>
        <w:tc>
          <w:tcPr>
            <w:tcW w:w="5725" w:type="dxa"/>
            <w:gridSpan w:val="3"/>
            <w:shd w:val="clear" w:color="auto" w:fill="F2F2F2" w:themeFill="background1" w:themeFillShade="F2"/>
            <w:vAlign w:val="center"/>
          </w:tcPr>
          <w:p w14:paraId="28317121" w14:textId="5BFDBF75" w:rsidR="00203936" w:rsidRPr="005F413B" w:rsidRDefault="008D57BC" w:rsidP="006729E1">
            <w:pPr>
              <w:ind w:left="29"/>
              <w:jc w:val="center"/>
              <w:rPr>
                <w:b/>
                <w:sz w:val="24"/>
              </w:rPr>
            </w:pPr>
            <w:r w:rsidRPr="005F413B">
              <w:rPr>
                <w:b/>
                <w:sz w:val="24"/>
              </w:rPr>
              <w:t>PROGRAMA FEDER DE CASTILLA Y LEÓN 2021-2027</w:t>
            </w:r>
          </w:p>
        </w:tc>
        <w:tc>
          <w:tcPr>
            <w:tcW w:w="4624" w:type="dxa"/>
            <w:gridSpan w:val="2"/>
            <w:shd w:val="clear" w:color="auto" w:fill="F2F2F2" w:themeFill="background1" w:themeFillShade="F2"/>
            <w:vAlign w:val="center"/>
          </w:tcPr>
          <w:p w14:paraId="5155DF18" w14:textId="77777777" w:rsidR="00203936" w:rsidRDefault="008D57BC" w:rsidP="006729E1">
            <w:pPr>
              <w:jc w:val="center"/>
              <w:rPr>
                <w:b/>
                <w:bCs/>
                <w:sz w:val="24"/>
              </w:rPr>
            </w:pPr>
            <w:r w:rsidRPr="005F413B">
              <w:rPr>
                <w:b/>
                <w:bCs/>
                <w:sz w:val="24"/>
              </w:rPr>
              <w:t>CCI: 2021ES16RFPR008</w:t>
            </w:r>
          </w:p>
          <w:p w14:paraId="0BCDC294" w14:textId="5371CD9B" w:rsidR="00EB3F8B" w:rsidRPr="00673E00" w:rsidRDefault="00EB3F8B" w:rsidP="006729E1">
            <w:pPr>
              <w:jc w:val="center"/>
              <w:rPr>
                <w:b/>
                <w:bCs/>
                <w:sz w:val="20"/>
                <w:szCs w:val="20"/>
              </w:rPr>
            </w:pPr>
            <w:r w:rsidRPr="00673E00">
              <w:rPr>
                <w:b/>
                <w:bCs/>
                <w:sz w:val="20"/>
                <w:szCs w:val="20"/>
              </w:rPr>
              <w:t>C</w:t>
            </w:r>
            <w:r w:rsidR="00F31BB1" w:rsidRPr="00673E00">
              <w:rPr>
                <w:b/>
                <w:bCs/>
                <w:sz w:val="20"/>
                <w:szCs w:val="20"/>
              </w:rPr>
              <w:t xml:space="preserve">ATEGORÍA DE REGIÓN: </w:t>
            </w:r>
            <w:r w:rsidRPr="00673E00">
              <w:rPr>
                <w:b/>
                <w:bCs/>
                <w:sz w:val="20"/>
                <w:szCs w:val="20"/>
              </w:rPr>
              <w:t>En transición</w:t>
            </w:r>
          </w:p>
        </w:tc>
      </w:tr>
      <w:tr w:rsidR="008D57BC" w:rsidRPr="003E0A65" w14:paraId="5AD2E66B" w14:textId="77777777" w:rsidTr="009B2567">
        <w:trPr>
          <w:trHeight w:hRule="exact" w:val="80"/>
        </w:trPr>
        <w:tc>
          <w:tcPr>
            <w:tcW w:w="10349" w:type="dxa"/>
            <w:gridSpan w:val="5"/>
          </w:tcPr>
          <w:p w14:paraId="0992ABBB" w14:textId="77777777" w:rsidR="008D57BC" w:rsidRPr="003E0A65" w:rsidRDefault="008D57BC" w:rsidP="006729E1">
            <w:pPr>
              <w:jc w:val="center"/>
              <w:rPr>
                <w:b/>
                <w:szCs w:val="22"/>
              </w:rPr>
            </w:pPr>
          </w:p>
        </w:tc>
      </w:tr>
      <w:tr w:rsidR="00203936" w:rsidRPr="005F413B" w14:paraId="4F629836" w14:textId="77777777" w:rsidTr="009B2567">
        <w:tc>
          <w:tcPr>
            <w:tcW w:w="10349" w:type="dxa"/>
            <w:gridSpan w:val="5"/>
            <w:shd w:val="clear" w:color="auto" w:fill="F2F2F2" w:themeFill="background1" w:themeFillShade="F2"/>
          </w:tcPr>
          <w:p w14:paraId="12653302" w14:textId="5589D744" w:rsidR="00203936" w:rsidRPr="005F413B" w:rsidRDefault="00055134" w:rsidP="006729E1">
            <w:pPr>
              <w:jc w:val="center"/>
              <w:rPr>
                <w:sz w:val="24"/>
              </w:rPr>
            </w:pPr>
            <w:r w:rsidRPr="005864E2">
              <w:rPr>
                <w:b/>
                <w:sz w:val="24"/>
              </w:rPr>
              <w:t>SUBSANACION DE DATOS (Si procede)</w:t>
            </w:r>
          </w:p>
        </w:tc>
      </w:tr>
      <w:tr w:rsidR="00F931DD" w:rsidRPr="003E0A65" w14:paraId="63375CE4" w14:textId="77777777" w:rsidTr="00055134">
        <w:trPr>
          <w:trHeight w:val="340"/>
        </w:trPr>
        <w:tc>
          <w:tcPr>
            <w:tcW w:w="2728" w:type="dxa"/>
            <w:vAlign w:val="center"/>
          </w:tcPr>
          <w:p w14:paraId="00D06F0A" w14:textId="519BA4AC" w:rsidR="00F931DD" w:rsidRPr="00181921" w:rsidRDefault="00055134" w:rsidP="00181921">
            <w:pPr>
              <w:ind w:left="29"/>
              <w:rPr>
                <w:szCs w:val="22"/>
              </w:rPr>
            </w:pPr>
            <w:r>
              <w:rPr>
                <w:b/>
                <w:szCs w:val="22"/>
              </w:rPr>
              <w:t>CAMPOS QUE SE MODIFICAN</w:t>
            </w:r>
          </w:p>
        </w:tc>
        <w:tc>
          <w:tcPr>
            <w:tcW w:w="7621" w:type="dxa"/>
            <w:gridSpan w:val="4"/>
            <w:vAlign w:val="center"/>
          </w:tcPr>
          <w:p w14:paraId="5740923F" w14:textId="1B60478E" w:rsidR="00F931DD" w:rsidRPr="00C3446C" w:rsidRDefault="00F931DD" w:rsidP="00C3446C">
            <w:pPr>
              <w:ind w:left="29"/>
              <w:rPr>
                <w:sz w:val="20"/>
                <w:szCs w:val="20"/>
              </w:rPr>
            </w:pPr>
          </w:p>
        </w:tc>
      </w:tr>
      <w:tr w:rsidR="00F931DD" w:rsidRPr="003E0A65" w14:paraId="12EEF2CC" w14:textId="77777777" w:rsidTr="009B2567">
        <w:trPr>
          <w:trHeight w:val="329"/>
        </w:trPr>
        <w:tc>
          <w:tcPr>
            <w:tcW w:w="2728" w:type="dxa"/>
          </w:tcPr>
          <w:p w14:paraId="644C4735" w14:textId="0A515AB0" w:rsidR="00F931DD" w:rsidRPr="00181921" w:rsidRDefault="00055134" w:rsidP="00F931DD">
            <w:pPr>
              <w:ind w:left="29"/>
              <w:rPr>
                <w:szCs w:val="22"/>
              </w:rPr>
            </w:pPr>
            <w:r>
              <w:rPr>
                <w:b/>
                <w:szCs w:val="22"/>
              </w:rPr>
              <w:t>MOTIVO DE LA SUBSANACION</w:t>
            </w:r>
            <w:r w:rsidRPr="00181921">
              <w:rPr>
                <w:szCs w:val="22"/>
              </w:rPr>
              <w:t xml:space="preserve"> </w:t>
            </w:r>
          </w:p>
        </w:tc>
        <w:tc>
          <w:tcPr>
            <w:tcW w:w="7621" w:type="dxa"/>
            <w:gridSpan w:val="4"/>
          </w:tcPr>
          <w:p w14:paraId="5D54A29B" w14:textId="77777777" w:rsidR="00F931DD" w:rsidRPr="00181921" w:rsidRDefault="00F931DD" w:rsidP="00142F51">
            <w:pPr>
              <w:ind w:left="29"/>
              <w:rPr>
                <w:sz w:val="20"/>
                <w:szCs w:val="20"/>
              </w:rPr>
            </w:pPr>
          </w:p>
        </w:tc>
      </w:tr>
      <w:tr w:rsidR="00500708" w:rsidRPr="003E0A65" w14:paraId="207D5308" w14:textId="77777777" w:rsidTr="008C444B">
        <w:trPr>
          <w:trHeight w:hRule="exact" w:val="80"/>
        </w:trPr>
        <w:tc>
          <w:tcPr>
            <w:tcW w:w="10349" w:type="dxa"/>
            <w:gridSpan w:val="5"/>
          </w:tcPr>
          <w:p w14:paraId="2C49A64B" w14:textId="77777777" w:rsidR="00500708" w:rsidRPr="003E0A65" w:rsidRDefault="00500708" w:rsidP="008C444B">
            <w:pPr>
              <w:jc w:val="center"/>
              <w:rPr>
                <w:b/>
                <w:szCs w:val="22"/>
              </w:rPr>
            </w:pPr>
          </w:p>
        </w:tc>
      </w:tr>
      <w:tr w:rsidR="00203936" w:rsidRPr="005F413B" w14:paraId="22581557" w14:textId="77777777" w:rsidTr="00673E00">
        <w:trPr>
          <w:trHeight w:hRule="exact" w:val="397"/>
        </w:trPr>
        <w:tc>
          <w:tcPr>
            <w:tcW w:w="10349" w:type="dxa"/>
            <w:gridSpan w:val="5"/>
            <w:shd w:val="clear" w:color="auto" w:fill="F2F2F2" w:themeFill="background1" w:themeFillShade="F2"/>
          </w:tcPr>
          <w:p w14:paraId="0371084D" w14:textId="63F96E57" w:rsidR="00203936" w:rsidRPr="004D52A4" w:rsidRDefault="00203936" w:rsidP="004D52A4">
            <w:pPr>
              <w:pStyle w:val="Prrafodelista"/>
              <w:numPr>
                <w:ilvl w:val="0"/>
                <w:numId w:val="14"/>
              </w:numPr>
              <w:jc w:val="center"/>
              <w:rPr>
                <w:b/>
                <w:bCs/>
                <w:sz w:val="24"/>
              </w:rPr>
            </w:pPr>
            <w:r w:rsidRPr="004D52A4">
              <w:rPr>
                <w:b/>
                <w:bCs/>
                <w:sz w:val="24"/>
              </w:rPr>
              <w:t>DATOS DE LA OPERACI</w:t>
            </w:r>
            <w:r w:rsidR="00E62064" w:rsidRPr="004D52A4">
              <w:rPr>
                <w:b/>
                <w:bCs/>
                <w:sz w:val="24"/>
              </w:rPr>
              <w:t>Ó</w:t>
            </w:r>
            <w:r w:rsidRPr="004D52A4">
              <w:rPr>
                <w:b/>
                <w:bCs/>
                <w:sz w:val="24"/>
              </w:rPr>
              <w:t>N</w:t>
            </w:r>
          </w:p>
        </w:tc>
      </w:tr>
      <w:tr w:rsidR="00203936" w:rsidRPr="003E0A65" w14:paraId="5AB0C2CD" w14:textId="77777777" w:rsidTr="00A822D0">
        <w:trPr>
          <w:trHeight w:hRule="exact" w:val="340"/>
        </w:trPr>
        <w:tc>
          <w:tcPr>
            <w:tcW w:w="2728" w:type="dxa"/>
          </w:tcPr>
          <w:p w14:paraId="06320F01" w14:textId="67A8A3A7" w:rsidR="00203936" w:rsidRPr="00A40FFF" w:rsidRDefault="00203936" w:rsidP="006729E1">
            <w:pPr>
              <w:ind w:left="29"/>
              <w:rPr>
                <w:szCs w:val="22"/>
              </w:rPr>
            </w:pPr>
            <w:r w:rsidRPr="00A40FFF">
              <w:rPr>
                <w:b/>
                <w:szCs w:val="22"/>
              </w:rPr>
              <w:t>CODIGO OPERACIÓN</w:t>
            </w:r>
            <w:r w:rsidR="00A462C7" w:rsidRPr="00A40FFF">
              <w:rPr>
                <w:b/>
                <w:szCs w:val="22"/>
              </w:rPr>
              <w:t xml:space="preserve"> </w:t>
            </w:r>
            <w:r w:rsidRPr="00A40FFF">
              <w:rPr>
                <w:rStyle w:val="Refdenotaalfinal"/>
                <w:b/>
                <w:szCs w:val="22"/>
              </w:rPr>
              <w:endnoteReference w:id="1"/>
            </w:r>
          </w:p>
        </w:tc>
        <w:tc>
          <w:tcPr>
            <w:tcW w:w="7621" w:type="dxa"/>
            <w:gridSpan w:val="4"/>
          </w:tcPr>
          <w:p w14:paraId="49764E90" w14:textId="77777777" w:rsidR="00203936" w:rsidRPr="00AF3184" w:rsidRDefault="00203936" w:rsidP="006729E1">
            <w:pPr>
              <w:jc w:val="center"/>
              <w:rPr>
                <w:b/>
                <w:sz w:val="24"/>
              </w:rPr>
            </w:pPr>
          </w:p>
        </w:tc>
      </w:tr>
      <w:tr w:rsidR="00203936" w:rsidRPr="003E0A65" w14:paraId="12A0FEE6" w14:textId="77777777" w:rsidTr="009B2567">
        <w:tc>
          <w:tcPr>
            <w:tcW w:w="2728" w:type="dxa"/>
          </w:tcPr>
          <w:p w14:paraId="4A2E202B" w14:textId="77777777" w:rsidR="00203936" w:rsidRDefault="00203936" w:rsidP="006729E1">
            <w:pPr>
              <w:ind w:left="29"/>
              <w:rPr>
                <w:b/>
                <w:szCs w:val="22"/>
              </w:rPr>
            </w:pPr>
            <w:r w:rsidRPr="003E0A65">
              <w:rPr>
                <w:b/>
                <w:szCs w:val="22"/>
              </w:rPr>
              <w:t>NOMBRE OPERACIÓN</w:t>
            </w:r>
          </w:p>
          <w:p w14:paraId="6694E876" w14:textId="77777777" w:rsidR="00203936" w:rsidRPr="003E0A65" w:rsidRDefault="00203936" w:rsidP="006729E1">
            <w:pPr>
              <w:ind w:left="29"/>
              <w:rPr>
                <w:szCs w:val="22"/>
              </w:rPr>
            </w:pPr>
          </w:p>
        </w:tc>
        <w:tc>
          <w:tcPr>
            <w:tcW w:w="7621" w:type="dxa"/>
            <w:gridSpan w:val="4"/>
          </w:tcPr>
          <w:p w14:paraId="79A6E4B5" w14:textId="77777777" w:rsidR="00203936" w:rsidRPr="003E0A65" w:rsidRDefault="00203936" w:rsidP="006729E1">
            <w:pPr>
              <w:ind w:left="29"/>
              <w:rPr>
                <w:szCs w:val="22"/>
              </w:rPr>
            </w:pPr>
          </w:p>
        </w:tc>
      </w:tr>
      <w:tr w:rsidR="00203936" w:rsidRPr="003E0A65" w14:paraId="268D2E85" w14:textId="77777777" w:rsidTr="009B2567">
        <w:tc>
          <w:tcPr>
            <w:tcW w:w="2728" w:type="dxa"/>
          </w:tcPr>
          <w:p w14:paraId="59866CAE" w14:textId="77777777" w:rsidR="00203936" w:rsidRDefault="00203936" w:rsidP="001C6393">
            <w:pPr>
              <w:ind w:left="29"/>
              <w:rPr>
                <w:b/>
                <w:szCs w:val="22"/>
              </w:rPr>
            </w:pPr>
            <w:r w:rsidRPr="003E0A65">
              <w:rPr>
                <w:b/>
                <w:szCs w:val="22"/>
              </w:rPr>
              <w:t>DESCRIPCIÓN DE LA OPERACIÓN</w:t>
            </w:r>
          </w:p>
          <w:p w14:paraId="540A30DE" w14:textId="49B11E00" w:rsidR="00181921" w:rsidRPr="003E0A65" w:rsidRDefault="00181921" w:rsidP="001C6393">
            <w:pPr>
              <w:ind w:left="29"/>
              <w:rPr>
                <w:szCs w:val="22"/>
              </w:rPr>
            </w:pPr>
          </w:p>
        </w:tc>
        <w:tc>
          <w:tcPr>
            <w:tcW w:w="7621" w:type="dxa"/>
            <w:gridSpan w:val="4"/>
          </w:tcPr>
          <w:p w14:paraId="26019A67" w14:textId="77777777" w:rsidR="00203936" w:rsidRPr="00D83B43" w:rsidRDefault="00203936" w:rsidP="006729E1">
            <w:pPr>
              <w:ind w:left="29"/>
              <w:jc w:val="both"/>
              <w:rPr>
                <w:sz w:val="20"/>
                <w:szCs w:val="20"/>
              </w:rPr>
            </w:pPr>
          </w:p>
        </w:tc>
      </w:tr>
      <w:tr w:rsidR="00176CA8" w:rsidRPr="003E0A65" w14:paraId="016CE2DE" w14:textId="77777777" w:rsidTr="00181921">
        <w:trPr>
          <w:trHeight w:val="340"/>
        </w:trPr>
        <w:tc>
          <w:tcPr>
            <w:tcW w:w="5210" w:type="dxa"/>
            <w:gridSpan w:val="2"/>
          </w:tcPr>
          <w:p w14:paraId="5894531E" w14:textId="497CE91C" w:rsidR="001711A1" w:rsidRPr="003E0A65" w:rsidRDefault="00F052D2" w:rsidP="00AF3184">
            <w:pPr>
              <w:ind w:left="29"/>
              <w:rPr>
                <w:szCs w:val="22"/>
              </w:rPr>
            </w:pPr>
            <w:r w:rsidRPr="003E0A65">
              <w:rPr>
                <w:b/>
                <w:szCs w:val="22"/>
              </w:rPr>
              <w:t xml:space="preserve">OBJETIVO </w:t>
            </w:r>
            <w:r w:rsidR="00D11470" w:rsidRPr="003E0A65">
              <w:rPr>
                <w:b/>
                <w:szCs w:val="22"/>
              </w:rPr>
              <w:t>POL</w:t>
            </w:r>
            <w:r w:rsidR="00E62064">
              <w:rPr>
                <w:b/>
                <w:szCs w:val="22"/>
              </w:rPr>
              <w:t>Í</w:t>
            </w:r>
            <w:r w:rsidR="00D11470" w:rsidRPr="003E0A65">
              <w:rPr>
                <w:b/>
                <w:szCs w:val="22"/>
              </w:rPr>
              <w:t>TICO</w:t>
            </w:r>
          </w:p>
        </w:tc>
        <w:tc>
          <w:tcPr>
            <w:tcW w:w="5139" w:type="dxa"/>
            <w:gridSpan w:val="3"/>
          </w:tcPr>
          <w:p w14:paraId="4D4594DE" w14:textId="65CC3880" w:rsidR="00F052D2" w:rsidRPr="0078673E" w:rsidRDefault="00F052D2" w:rsidP="00EE371E">
            <w:pPr>
              <w:jc w:val="center"/>
              <w:rPr>
                <w:sz w:val="24"/>
              </w:rPr>
            </w:pPr>
          </w:p>
        </w:tc>
      </w:tr>
      <w:tr w:rsidR="00176CA8" w:rsidRPr="003E0A65" w14:paraId="07C3EC86" w14:textId="77777777" w:rsidTr="00181921">
        <w:trPr>
          <w:trHeight w:val="340"/>
        </w:trPr>
        <w:tc>
          <w:tcPr>
            <w:tcW w:w="5210" w:type="dxa"/>
            <w:gridSpan w:val="2"/>
          </w:tcPr>
          <w:p w14:paraId="4948066F" w14:textId="02ADCBDF" w:rsidR="004142F9" w:rsidRPr="003E0A65" w:rsidRDefault="00F052D2" w:rsidP="00AF3184">
            <w:pPr>
              <w:ind w:left="29"/>
              <w:rPr>
                <w:b/>
                <w:szCs w:val="22"/>
              </w:rPr>
            </w:pPr>
            <w:r w:rsidRPr="003E0A65">
              <w:rPr>
                <w:b/>
                <w:szCs w:val="22"/>
              </w:rPr>
              <w:t>PRIORIDAD DE INVERSIÓN</w:t>
            </w:r>
          </w:p>
        </w:tc>
        <w:tc>
          <w:tcPr>
            <w:tcW w:w="5139" w:type="dxa"/>
            <w:gridSpan w:val="3"/>
          </w:tcPr>
          <w:p w14:paraId="6B2BBB78" w14:textId="77777777" w:rsidR="00F052D2" w:rsidRPr="0078673E" w:rsidRDefault="00F052D2" w:rsidP="00504442">
            <w:pPr>
              <w:ind w:left="29"/>
              <w:jc w:val="center"/>
              <w:rPr>
                <w:bCs/>
                <w:sz w:val="24"/>
              </w:rPr>
            </w:pPr>
          </w:p>
        </w:tc>
      </w:tr>
      <w:tr w:rsidR="00176CA8" w:rsidRPr="003E0A65" w14:paraId="24108118" w14:textId="77777777" w:rsidTr="00181921">
        <w:trPr>
          <w:trHeight w:val="340"/>
        </w:trPr>
        <w:tc>
          <w:tcPr>
            <w:tcW w:w="5210" w:type="dxa"/>
            <w:gridSpan w:val="2"/>
          </w:tcPr>
          <w:p w14:paraId="62B64DBF" w14:textId="7FB55794" w:rsidR="008F0792" w:rsidRPr="003E0A65" w:rsidRDefault="006D5502" w:rsidP="00494C1C">
            <w:pPr>
              <w:ind w:left="29"/>
              <w:rPr>
                <w:szCs w:val="22"/>
              </w:rPr>
            </w:pPr>
            <w:r w:rsidRPr="003E0A65">
              <w:rPr>
                <w:b/>
                <w:szCs w:val="22"/>
              </w:rPr>
              <w:t>OBJETIVO ESPEC</w:t>
            </w:r>
            <w:r w:rsidR="00E62064">
              <w:rPr>
                <w:b/>
                <w:szCs w:val="22"/>
              </w:rPr>
              <w:t>Í</w:t>
            </w:r>
            <w:r w:rsidRPr="003E0A65">
              <w:rPr>
                <w:b/>
                <w:szCs w:val="22"/>
              </w:rPr>
              <w:t>FICO</w:t>
            </w:r>
          </w:p>
        </w:tc>
        <w:tc>
          <w:tcPr>
            <w:tcW w:w="5139" w:type="dxa"/>
            <w:gridSpan w:val="3"/>
          </w:tcPr>
          <w:p w14:paraId="2CA3D433" w14:textId="6072D638" w:rsidR="008F0792" w:rsidRPr="0078673E" w:rsidRDefault="008F0792" w:rsidP="008F0792">
            <w:pPr>
              <w:ind w:left="29"/>
              <w:jc w:val="center"/>
              <w:rPr>
                <w:sz w:val="24"/>
              </w:rPr>
            </w:pPr>
          </w:p>
        </w:tc>
      </w:tr>
      <w:tr w:rsidR="00176CA8" w:rsidRPr="003E0A65" w14:paraId="69EE8D5F" w14:textId="77777777" w:rsidTr="00181921">
        <w:trPr>
          <w:trHeight w:val="340"/>
        </w:trPr>
        <w:tc>
          <w:tcPr>
            <w:tcW w:w="5210" w:type="dxa"/>
            <w:gridSpan w:val="2"/>
          </w:tcPr>
          <w:p w14:paraId="3CC02ED0" w14:textId="4B9B3960" w:rsidR="008F0792" w:rsidRPr="003E0A65" w:rsidRDefault="008F0792" w:rsidP="00494C1C">
            <w:pPr>
              <w:ind w:left="29"/>
              <w:rPr>
                <w:b/>
                <w:szCs w:val="22"/>
              </w:rPr>
            </w:pPr>
            <w:r w:rsidRPr="003E0A65">
              <w:rPr>
                <w:b/>
                <w:szCs w:val="22"/>
              </w:rPr>
              <w:t>TIPO DE ACCIÓN</w:t>
            </w:r>
            <w:r w:rsidR="00A462C7">
              <w:rPr>
                <w:b/>
                <w:szCs w:val="22"/>
              </w:rPr>
              <w:t xml:space="preserve"> </w:t>
            </w:r>
            <w:r w:rsidRPr="003E0A65">
              <w:rPr>
                <w:rStyle w:val="Refdenotaalfinal"/>
                <w:b/>
                <w:szCs w:val="22"/>
              </w:rPr>
              <w:endnoteReference w:id="2"/>
            </w:r>
          </w:p>
        </w:tc>
        <w:tc>
          <w:tcPr>
            <w:tcW w:w="5139" w:type="dxa"/>
            <w:gridSpan w:val="3"/>
          </w:tcPr>
          <w:p w14:paraId="33D0BCFA" w14:textId="77777777" w:rsidR="008F0792" w:rsidRPr="003E0A65" w:rsidRDefault="008F0792" w:rsidP="0084593E">
            <w:pPr>
              <w:ind w:left="29"/>
              <w:jc w:val="center"/>
              <w:rPr>
                <w:szCs w:val="22"/>
              </w:rPr>
            </w:pPr>
          </w:p>
        </w:tc>
      </w:tr>
      <w:tr w:rsidR="00176CA8" w:rsidRPr="003E0A65" w14:paraId="2DC372D0" w14:textId="77777777" w:rsidTr="009B2567">
        <w:tc>
          <w:tcPr>
            <w:tcW w:w="2728" w:type="dxa"/>
          </w:tcPr>
          <w:p w14:paraId="5AB07484" w14:textId="0F651A90" w:rsidR="00FB3A41" w:rsidRDefault="00073F61" w:rsidP="001C6393">
            <w:pPr>
              <w:ind w:left="29"/>
              <w:rPr>
                <w:color w:val="BFBFBF" w:themeColor="background1" w:themeShade="BF"/>
                <w:szCs w:val="22"/>
              </w:rPr>
            </w:pPr>
            <w:r w:rsidRPr="003E0A65">
              <w:rPr>
                <w:b/>
                <w:szCs w:val="22"/>
              </w:rPr>
              <w:t>OBJETIVOS DE LA AC</w:t>
            </w:r>
            <w:r w:rsidR="006D5502" w:rsidRPr="003E0A65">
              <w:rPr>
                <w:b/>
                <w:szCs w:val="22"/>
              </w:rPr>
              <w:t>CI</w:t>
            </w:r>
            <w:r w:rsidR="00686B2B">
              <w:rPr>
                <w:b/>
                <w:szCs w:val="22"/>
              </w:rPr>
              <w:t>Ó</w:t>
            </w:r>
            <w:r w:rsidR="006D5502" w:rsidRPr="003E0A65">
              <w:rPr>
                <w:b/>
                <w:szCs w:val="22"/>
              </w:rPr>
              <w:t>N</w:t>
            </w:r>
            <w:r w:rsidR="00C3446C">
              <w:rPr>
                <w:b/>
                <w:szCs w:val="22"/>
              </w:rPr>
              <w:t xml:space="preserve"> </w:t>
            </w:r>
            <w:r w:rsidR="006D5502" w:rsidRPr="003E0A65">
              <w:rPr>
                <w:rStyle w:val="Refdenotaalfinal"/>
                <w:b/>
                <w:szCs w:val="22"/>
              </w:rPr>
              <w:endnoteReference w:id="3"/>
            </w:r>
            <w:r w:rsidRPr="003E0A65">
              <w:rPr>
                <w:color w:val="BFBFBF" w:themeColor="background1" w:themeShade="BF"/>
                <w:szCs w:val="22"/>
              </w:rPr>
              <w:t xml:space="preserve"> </w:t>
            </w:r>
          </w:p>
          <w:p w14:paraId="0C04972E" w14:textId="6AF04568" w:rsidR="00181921" w:rsidRPr="003E0A65" w:rsidRDefault="00181921" w:rsidP="001C6393">
            <w:pPr>
              <w:ind w:left="29"/>
              <w:rPr>
                <w:szCs w:val="22"/>
              </w:rPr>
            </w:pPr>
          </w:p>
        </w:tc>
        <w:tc>
          <w:tcPr>
            <w:tcW w:w="7621" w:type="dxa"/>
            <w:gridSpan w:val="4"/>
          </w:tcPr>
          <w:p w14:paraId="0D4FB4BB" w14:textId="77777777" w:rsidR="00FB3A41" w:rsidRDefault="00FB3A41" w:rsidP="00FB3A41">
            <w:pPr>
              <w:rPr>
                <w:sz w:val="20"/>
                <w:szCs w:val="20"/>
              </w:rPr>
            </w:pPr>
          </w:p>
          <w:p w14:paraId="1BADD8A1" w14:textId="77777777" w:rsidR="00181921" w:rsidRDefault="00181921" w:rsidP="00FB3A41">
            <w:pPr>
              <w:rPr>
                <w:sz w:val="20"/>
                <w:szCs w:val="20"/>
              </w:rPr>
            </w:pPr>
          </w:p>
          <w:p w14:paraId="12C86B27" w14:textId="77777777" w:rsidR="00181921" w:rsidRPr="00FD4D43" w:rsidRDefault="00181921" w:rsidP="00FB3A41">
            <w:pPr>
              <w:rPr>
                <w:sz w:val="20"/>
                <w:szCs w:val="20"/>
              </w:rPr>
            </w:pPr>
          </w:p>
        </w:tc>
      </w:tr>
      <w:tr w:rsidR="008E0ABF" w:rsidRPr="003E0A65" w14:paraId="4E46AB7C" w14:textId="77777777" w:rsidTr="009B2567">
        <w:trPr>
          <w:trHeight w:val="340"/>
        </w:trPr>
        <w:tc>
          <w:tcPr>
            <w:tcW w:w="2728" w:type="dxa"/>
          </w:tcPr>
          <w:p w14:paraId="2AD93923" w14:textId="77777777" w:rsidR="008E0ABF" w:rsidRDefault="008E0ABF" w:rsidP="008D2B83">
            <w:pPr>
              <w:ind w:left="29"/>
              <w:rPr>
                <w:b/>
                <w:szCs w:val="22"/>
              </w:rPr>
            </w:pPr>
            <w:r w:rsidRPr="003E0A65">
              <w:rPr>
                <w:b/>
                <w:szCs w:val="22"/>
              </w:rPr>
              <w:t>BENEFICIARIO</w:t>
            </w:r>
          </w:p>
          <w:p w14:paraId="436F6B65" w14:textId="77777777" w:rsidR="00431D1E" w:rsidRDefault="00431D1E" w:rsidP="008D2B83">
            <w:pPr>
              <w:ind w:left="29"/>
              <w:rPr>
                <w:b/>
                <w:szCs w:val="22"/>
              </w:rPr>
            </w:pPr>
          </w:p>
          <w:p w14:paraId="24FA0468" w14:textId="77777777" w:rsidR="00431D1E" w:rsidRPr="003E0A65" w:rsidRDefault="00431D1E" w:rsidP="008D2B83">
            <w:pPr>
              <w:ind w:left="29"/>
              <w:rPr>
                <w:b/>
                <w:szCs w:val="22"/>
              </w:rPr>
            </w:pPr>
          </w:p>
          <w:p w14:paraId="6A71BFC4" w14:textId="77777777" w:rsidR="008E0ABF" w:rsidRPr="003E0A65" w:rsidRDefault="008E0ABF" w:rsidP="008D2B83">
            <w:pPr>
              <w:ind w:left="29"/>
              <w:rPr>
                <w:szCs w:val="22"/>
              </w:rPr>
            </w:pPr>
          </w:p>
        </w:tc>
        <w:tc>
          <w:tcPr>
            <w:tcW w:w="7621" w:type="dxa"/>
            <w:gridSpan w:val="4"/>
          </w:tcPr>
          <w:p w14:paraId="5D29463B" w14:textId="756D5FC6" w:rsidR="008E0ABF" w:rsidRPr="00CD3C5B" w:rsidRDefault="00706307" w:rsidP="00CD3C5B">
            <w:pPr>
              <w:ind w:left="29"/>
              <w:rPr>
                <w:b/>
                <w:bCs/>
                <w:sz w:val="20"/>
                <w:szCs w:val="20"/>
              </w:rPr>
            </w:pPr>
            <w:r w:rsidRPr="00CD3C5B">
              <w:rPr>
                <w:b/>
                <w:bCs/>
                <w:sz w:val="20"/>
                <w:szCs w:val="20"/>
              </w:rPr>
              <w:t xml:space="preserve">Junta de Castilla y León </w:t>
            </w:r>
            <w:r w:rsidR="00A504F4" w:rsidRPr="00CD3C5B">
              <w:rPr>
                <w:b/>
                <w:bCs/>
                <w:sz w:val="20"/>
                <w:szCs w:val="20"/>
              </w:rPr>
              <w:t>-</w:t>
            </w:r>
            <w:r w:rsidRPr="00CD3C5B">
              <w:rPr>
                <w:b/>
                <w:bCs/>
                <w:sz w:val="20"/>
                <w:szCs w:val="20"/>
              </w:rPr>
              <w:t xml:space="preserve"> </w:t>
            </w:r>
            <w:r w:rsidR="00181921" w:rsidRPr="00CD3C5B">
              <w:rPr>
                <w:b/>
                <w:bCs/>
                <w:sz w:val="20"/>
                <w:szCs w:val="20"/>
              </w:rPr>
              <w:t>CIF: S4711001J</w:t>
            </w:r>
          </w:p>
          <w:p w14:paraId="0574860D" w14:textId="77777777" w:rsidR="00181921" w:rsidRPr="00CD3C5B" w:rsidRDefault="00706307" w:rsidP="00181921">
            <w:pPr>
              <w:ind w:left="29"/>
              <w:rPr>
                <w:b/>
                <w:bCs/>
                <w:sz w:val="20"/>
                <w:szCs w:val="20"/>
              </w:rPr>
            </w:pPr>
            <w:proofErr w:type="spellStart"/>
            <w:r w:rsidRPr="00181921">
              <w:rPr>
                <w:sz w:val="20"/>
                <w:szCs w:val="20"/>
              </w:rPr>
              <w:t>Organ</w:t>
            </w:r>
            <w:r w:rsidR="00181921" w:rsidRPr="00181921">
              <w:rPr>
                <w:sz w:val="20"/>
                <w:szCs w:val="20"/>
              </w:rPr>
              <w:t>o</w:t>
            </w:r>
            <w:proofErr w:type="spellEnd"/>
            <w:r w:rsidR="00181921" w:rsidRPr="00181921">
              <w:rPr>
                <w:sz w:val="20"/>
                <w:szCs w:val="20"/>
              </w:rPr>
              <w:t xml:space="preserve"> Gestor: </w:t>
            </w:r>
          </w:p>
          <w:p w14:paraId="28D6AA0E" w14:textId="559892B8" w:rsidR="00181921" w:rsidRPr="00181921" w:rsidRDefault="00181921" w:rsidP="00181921">
            <w:pPr>
              <w:ind w:left="29"/>
              <w:rPr>
                <w:sz w:val="20"/>
                <w:szCs w:val="20"/>
              </w:rPr>
            </w:pPr>
          </w:p>
        </w:tc>
      </w:tr>
      <w:tr w:rsidR="00FE02EF" w:rsidRPr="003E0A65" w14:paraId="40DDB7E1" w14:textId="77777777" w:rsidTr="009B2567">
        <w:trPr>
          <w:trHeight w:hRule="exact" w:val="454"/>
        </w:trPr>
        <w:tc>
          <w:tcPr>
            <w:tcW w:w="5210" w:type="dxa"/>
            <w:gridSpan w:val="2"/>
          </w:tcPr>
          <w:p w14:paraId="13CC5069" w14:textId="2CA64B82" w:rsidR="00FE02EF" w:rsidRPr="003E0A65" w:rsidRDefault="00FE02EF" w:rsidP="00494C1C">
            <w:pPr>
              <w:ind w:left="29"/>
              <w:rPr>
                <w:b/>
                <w:szCs w:val="22"/>
              </w:rPr>
            </w:pPr>
            <w:r w:rsidRPr="003E0A65">
              <w:rPr>
                <w:b/>
                <w:szCs w:val="22"/>
              </w:rPr>
              <w:t>PROCEDIMIENTO DE SELECCIÓN</w:t>
            </w:r>
            <w:r w:rsidR="007D62A9">
              <w:rPr>
                <w:b/>
                <w:szCs w:val="22"/>
              </w:rPr>
              <w:t xml:space="preserve"> </w:t>
            </w:r>
            <w:r w:rsidRPr="00A462C7">
              <w:rPr>
                <w:rStyle w:val="Refdenotaalfinal"/>
                <w:b/>
                <w:szCs w:val="22"/>
              </w:rPr>
              <w:endnoteReference w:id="4"/>
            </w:r>
          </w:p>
        </w:tc>
        <w:tc>
          <w:tcPr>
            <w:tcW w:w="5139" w:type="dxa"/>
            <w:gridSpan w:val="3"/>
          </w:tcPr>
          <w:p w14:paraId="20358937" w14:textId="77777777" w:rsidR="00FE02EF" w:rsidRPr="003E0A65" w:rsidRDefault="00FE02EF" w:rsidP="00FD4D43">
            <w:pPr>
              <w:ind w:left="29"/>
              <w:jc w:val="center"/>
              <w:rPr>
                <w:szCs w:val="22"/>
              </w:rPr>
            </w:pPr>
          </w:p>
        </w:tc>
      </w:tr>
      <w:tr w:rsidR="009B2567" w:rsidRPr="00037346" w14:paraId="0A375364" w14:textId="77777777" w:rsidTr="00181921">
        <w:trPr>
          <w:trHeight w:hRule="exact" w:val="340"/>
        </w:trPr>
        <w:tc>
          <w:tcPr>
            <w:tcW w:w="7797" w:type="dxa"/>
            <w:gridSpan w:val="4"/>
          </w:tcPr>
          <w:p w14:paraId="32E1A35C" w14:textId="50766B24" w:rsidR="009B2567" w:rsidRPr="00181921" w:rsidRDefault="009B2567" w:rsidP="009B2567">
            <w:pPr>
              <w:rPr>
                <w:sz w:val="16"/>
                <w:szCs w:val="16"/>
              </w:rPr>
            </w:pPr>
            <w:r w:rsidRPr="00181921">
              <w:rPr>
                <w:b/>
              </w:rPr>
              <w:t xml:space="preserve">LA OPERACIÓN ES UNA OPERACIÓN DE </w:t>
            </w:r>
            <w:proofErr w:type="gramStart"/>
            <w:r w:rsidRPr="00181921">
              <w:rPr>
                <w:b/>
              </w:rPr>
              <w:t xml:space="preserve">APP </w:t>
            </w:r>
            <w:r w:rsidRPr="00181921">
              <w:rPr>
                <w:bCs/>
                <w:sz w:val="16"/>
                <w:szCs w:val="16"/>
              </w:rPr>
              <w:t xml:space="preserve"> </w:t>
            </w:r>
            <w:r w:rsidRPr="00181921">
              <w:rPr>
                <w:sz w:val="16"/>
                <w:szCs w:val="16"/>
              </w:rPr>
              <w:t>(</w:t>
            </w:r>
            <w:proofErr w:type="gramEnd"/>
            <w:r w:rsidRPr="00181921">
              <w:rPr>
                <w:sz w:val="16"/>
                <w:szCs w:val="16"/>
              </w:rPr>
              <w:t>Asociación público-privada)</w:t>
            </w:r>
            <w:r w:rsidRPr="00181921">
              <w:rPr>
                <w:bCs/>
                <w:sz w:val="16"/>
                <w:szCs w:val="16"/>
              </w:rPr>
              <w:t xml:space="preserve"> (SI/NO)</w:t>
            </w:r>
          </w:p>
        </w:tc>
        <w:tc>
          <w:tcPr>
            <w:tcW w:w="2552" w:type="dxa"/>
          </w:tcPr>
          <w:p w14:paraId="1544C49C" w14:textId="77777777" w:rsidR="009B2567" w:rsidRPr="00A822D0" w:rsidRDefault="009B2567" w:rsidP="00941D60">
            <w:pPr>
              <w:jc w:val="center"/>
            </w:pPr>
          </w:p>
        </w:tc>
      </w:tr>
      <w:tr w:rsidR="009B2567" w:rsidRPr="0050138E" w14:paraId="3F7BB112" w14:textId="77777777" w:rsidTr="00181921">
        <w:trPr>
          <w:trHeight w:hRule="exact" w:val="340"/>
        </w:trPr>
        <w:tc>
          <w:tcPr>
            <w:tcW w:w="7797" w:type="dxa"/>
            <w:gridSpan w:val="4"/>
          </w:tcPr>
          <w:p w14:paraId="5B1C4C4F" w14:textId="62A13211" w:rsidR="009B2567" w:rsidRPr="00181921" w:rsidRDefault="009B2567" w:rsidP="00181921">
            <w:pPr>
              <w:jc w:val="both"/>
              <w:rPr>
                <w:sz w:val="16"/>
                <w:szCs w:val="16"/>
              </w:rPr>
            </w:pPr>
            <w:r w:rsidRPr="00181921">
              <w:rPr>
                <w:sz w:val="16"/>
                <w:szCs w:val="16"/>
              </w:rPr>
              <w:t xml:space="preserve">¿El beneficiario es el organismo público que inicia la APP o el socio privado seleccionado para su ejecución? </w:t>
            </w:r>
            <w:r w:rsidRPr="00181921">
              <w:rPr>
                <w:bCs/>
                <w:sz w:val="16"/>
                <w:szCs w:val="16"/>
              </w:rPr>
              <w:t>(SI/NO)</w:t>
            </w:r>
          </w:p>
        </w:tc>
        <w:tc>
          <w:tcPr>
            <w:tcW w:w="2552" w:type="dxa"/>
          </w:tcPr>
          <w:p w14:paraId="67A852C1" w14:textId="77777777" w:rsidR="009B2567" w:rsidRPr="00A822D0" w:rsidRDefault="009B2567" w:rsidP="00A822D0">
            <w:pPr>
              <w:jc w:val="center"/>
              <w:rPr>
                <w:szCs w:val="22"/>
              </w:rPr>
            </w:pPr>
          </w:p>
        </w:tc>
      </w:tr>
      <w:tr w:rsidR="009B2567" w:rsidRPr="00731113" w14:paraId="37889D48" w14:textId="77777777" w:rsidTr="009B2567">
        <w:trPr>
          <w:trHeight w:hRule="exact" w:val="598"/>
        </w:trPr>
        <w:tc>
          <w:tcPr>
            <w:tcW w:w="5210" w:type="dxa"/>
            <w:gridSpan w:val="2"/>
          </w:tcPr>
          <w:p w14:paraId="24E8FE0E" w14:textId="77777777" w:rsidR="009B2567" w:rsidRPr="00A822D0" w:rsidRDefault="009B2567" w:rsidP="00D05494">
            <w:pPr>
              <w:ind w:left="29"/>
              <w:rPr>
                <w:b/>
                <w:szCs w:val="22"/>
              </w:rPr>
            </w:pPr>
            <w:r w:rsidRPr="00A822D0">
              <w:rPr>
                <w:b/>
                <w:szCs w:val="22"/>
              </w:rPr>
              <w:t xml:space="preserve">UBICACIÓN DE LA OPERACIÓN </w:t>
            </w:r>
          </w:p>
          <w:p w14:paraId="2284ECE2" w14:textId="04ED77AA" w:rsidR="009B2567" w:rsidRPr="00731113" w:rsidRDefault="009B2567" w:rsidP="00A822D0">
            <w:pPr>
              <w:ind w:left="29"/>
              <w:rPr>
                <w:b/>
                <w:szCs w:val="22"/>
              </w:rPr>
            </w:pPr>
            <w:r w:rsidRPr="00A822D0">
              <w:rPr>
                <w:bCs/>
                <w:sz w:val="16"/>
                <w:szCs w:val="16"/>
              </w:rPr>
              <w:t xml:space="preserve">(Municipio y provincia) (Ubicación a nivel NUTS3) </w:t>
            </w:r>
          </w:p>
        </w:tc>
        <w:tc>
          <w:tcPr>
            <w:tcW w:w="5139" w:type="dxa"/>
            <w:gridSpan w:val="3"/>
          </w:tcPr>
          <w:p w14:paraId="60805D50" w14:textId="77777777" w:rsidR="009B2567" w:rsidRPr="00731113" w:rsidRDefault="009B2567" w:rsidP="00D05494">
            <w:pPr>
              <w:ind w:left="29"/>
              <w:jc w:val="center"/>
              <w:rPr>
                <w:szCs w:val="22"/>
              </w:rPr>
            </w:pPr>
          </w:p>
        </w:tc>
      </w:tr>
      <w:tr w:rsidR="00A822D0" w:rsidRPr="00A822D0" w14:paraId="08AF7CF3" w14:textId="77777777" w:rsidTr="00673E00">
        <w:trPr>
          <w:trHeight w:hRule="exact" w:val="397"/>
        </w:trPr>
        <w:tc>
          <w:tcPr>
            <w:tcW w:w="10349" w:type="dxa"/>
            <w:gridSpan w:val="5"/>
            <w:shd w:val="clear" w:color="auto" w:fill="F2F2F2" w:themeFill="background1" w:themeFillShade="F2"/>
          </w:tcPr>
          <w:p w14:paraId="2FD13A1F" w14:textId="7CD9F39B" w:rsidR="008A6529" w:rsidRPr="004D52A4" w:rsidRDefault="008A6529" w:rsidP="004D52A4">
            <w:pPr>
              <w:pStyle w:val="Prrafodelista"/>
              <w:numPr>
                <w:ilvl w:val="0"/>
                <w:numId w:val="14"/>
              </w:numPr>
              <w:jc w:val="center"/>
              <w:rPr>
                <w:b/>
                <w:bCs/>
                <w:sz w:val="24"/>
              </w:rPr>
            </w:pPr>
            <w:r w:rsidRPr="004D52A4">
              <w:rPr>
                <w:b/>
                <w:bCs/>
                <w:sz w:val="24"/>
              </w:rPr>
              <w:t>CONTRIBUCIONES DE LA OPERACIÓN</w:t>
            </w:r>
          </w:p>
        </w:tc>
      </w:tr>
      <w:tr w:rsidR="00A822D0" w:rsidRPr="00A822D0" w14:paraId="1CD4FD85" w14:textId="77777777" w:rsidTr="00A822D0">
        <w:trPr>
          <w:trHeight w:hRule="exact" w:val="567"/>
        </w:trPr>
        <w:tc>
          <w:tcPr>
            <w:tcW w:w="7797" w:type="dxa"/>
            <w:gridSpan w:val="4"/>
          </w:tcPr>
          <w:p w14:paraId="3254C272" w14:textId="77777777" w:rsidR="008A6529" w:rsidRPr="00A822D0" w:rsidRDefault="008A6529" w:rsidP="0019255D">
            <w:pPr>
              <w:rPr>
                <w:bCs/>
                <w:sz w:val="16"/>
                <w:szCs w:val="16"/>
              </w:rPr>
            </w:pPr>
            <w:r w:rsidRPr="00A822D0">
              <w:rPr>
                <w:b/>
                <w:caps/>
                <w:szCs w:val="22"/>
              </w:rPr>
              <w:t>La operación contribuye a la NEB</w:t>
            </w:r>
            <w:r w:rsidRPr="00A822D0">
              <w:rPr>
                <w:bCs/>
                <w:sz w:val="16"/>
                <w:szCs w:val="16"/>
              </w:rPr>
              <w:t xml:space="preserve"> (SI/NO)</w:t>
            </w:r>
          </w:p>
          <w:p w14:paraId="543362A1" w14:textId="78B45DF0" w:rsidR="008A6529" w:rsidRPr="00A822D0" w:rsidRDefault="008A6529" w:rsidP="0019255D">
            <w:pPr>
              <w:rPr>
                <w:bCs/>
                <w:sz w:val="16"/>
                <w:szCs w:val="16"/>
              </w:rPr>
            </w:pPr>
            <w:r w:rsidRPr="00A822D0">
              <w:rPr>
                <w:bCs/>
                <w:sz w:val="16"/>
                <w:szCs w:val="16"/>
              </w:rPr>
              <w:t>(Nueva Bauhaus Europea)</w:t>
            </w:r>
          </w:p>
        </w:tc>
        <w:tc>
          <w:tcPr>
            <w:tcW w:w="2552" w:type="dxa"/>
          </w:tcPr>
          <w:p w14:paraId="525B8A49" w14:textId="77777777" w:rsidR="008A6529" w:rsidRPr="00A822D0" w:rsidRDefault="008A6529" w:rsidP="0019255D">
            <w:pPr>
              <w:jc w:val="center"/>
              <w:rPr>
                <w:bCs/>
              </w:rPr>
            </w:pPr>
          </w:p>
        </w:tc>
      </w:tr>
      <w:tr w:rsidR="00A822D0" w:rsidRPr="00A822D0" w14:paraId="521577D4" w14:textId="77777777" w:rsidTr="00A822D0">
        <w:trPr>
          <w:trHeight w:hRule="exact" w:val="567"/>
        </w:trPr>
        <w:tc>
          <w:tcPr>
            <w:tcW w:w="7797" w:type="dxa"/>
            <w:gridSpan w:val="4"/>
          </w:tcPr>
          <w:p w14:paraId="267E5344" w14:textId="29C7CBEE" w:rsidR="008A6529" w:rsidRPr="00A822D0" w:rsidRDefault="008A6529" w:rsidP="008A6529">
            <w:pPr>
              <w:rPr>
                <w:bCs/>
                <w:sz w:val="16"/>
                <w:szCs w:val="16"/>
              </w:rPr>
            </w:pPr>
            <w:r w:rsidRPr="00A822D0">
              <w:rPr>
                <w:b/>
                <w:caps/>
                <w:szCs w:val="22"/>
              </w:rPr>
              <w:t>La operación es un IPCEI</w:t>
            </w:r>
            <w:r w:rsidR="00A822D0">
              <w:rPr>
                <w:b/>
                <w:caps/>
                <w:szCs w:val="22"/>
              </w:rPr>
              <w:t xml:space="preserve"> </w:t>
            </w:r>
            <w:r w:rsidRPr="00A822D0">
              <w:rPr>
                <w:bCs/>
                <w:sz w:val="16"/>
                <w:szCs w:val="16"/>
              </w:rPr>
              <w:t>(SI/NO)</w:t>
            </w:r>
          </w:p>
          <w:p w14:paraId="320E997B" w14:textId="5C28FD72" w:rsidR="008A6529" w:rsidRPr="00A822D0" w:rsidRDefault="008A6529" w:rsidP="00A822D0">
            <w:pPr>
              <w:rPr>
                <w:bCs/>
                <w:sz w:val="16"/>
                <w:szCs w:val="16"/>
              </w:rPr>
            </w:pPr>
            <w:r w:rsidRPr="00A822D0">
              <w:rPr>
                <w:bCs/>
                <w:sz w:val="16"/>
                <w:szCs w:val="16"/>
              </w:rPr>
              <w:t>(Proyecto Importante de Interés Común Europeo)</w:t>
            </w:r>
            <w:r w:rsidR="00A822D0">
              <w:rPr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2552" w:type="dxa"/>
          </w:tcPr>
          <w:p w14:paraId="7522C611" w14:textId="77777777" w:rsidR="008A6529" w:rsidRPr="00A822D0" w:rsidRDefault="008A6529" w:rsidP="0019255D">
            <w:pPr>
              <w:jc w:val="center"/>
              <w:rPr>
                <w:bCs/>
              </w:rPr>
            </w:pPr>
          </w:p>
        </w:tc>
      </w:tr>
      <w:tr w:rsidR="00A822D0" w:rsidRPr="00A822D0" w14:paraId="204B2A7E" w14:textId="77777777" w:rsidTr="00A822D0">
        <w:trPr>
          <w:trHeight w:hRule="exact" w:val="567"/>
        </w:trPr>
        <w:tc>
          <w:tcPr>
            <w:tcW w:w="7797" w:type="dxa"/>
            <w:gridSpan w:val="4"/>
          </w:tcPr>
          <w:p w14:paraId="6EF25262" w14:textId="77777777" w:rsidR="008A6529" w:rsidRPr="00A822D0" w:rsidRDefault="008A6529" w:rsidP="0019255D">
            <w:pPr>
              <w:rPr>
                <w:bCs/>
                <w:sz w:val="16"/>
                <w:szCs w:val="16"/>
              </w:rPr>
            </w:pPr>
            <w:r w:rsidRPr="00A822D0">
              <w:rPr>
                <w:b/>
                <w:caps/>
                <w:szCs w:val="22"/>
              </w:rPr>
              <w:t>La operación contribuye a la EDIS</w:t>
            </w:r>
            <w:r w:rsidRPr="00A822D0">
              <w:rPr>
                <w:bCs/>
                <w:sz w:val="16"/>
                <w:szCs w:val="16"/>
              </w:rPr>
              <w:t xml:space="preserve"> (SI/NO)</w:t>
            </w:r>
          </w:p>
          <w:p w14:paraId="1CA2F162" w14:textId="716947BF" w:rsidR="008A6529" w:rsidRPr="00A822D0" w:rsidRDefault="008A6529" w:rsidP="0019255D">
            <w:pPr>
              <w:rPr>
                <w:bCs/>
                <w:sz w:val="16"/>
                <w:szCs w:val="16"/>
              </w:rPr>
            </w:pPr>
            <w:r w:rsidRPr="00A822D0">
              <w:rPr>
                <w:bCs/>
                <w:sz w:val="16"/>
                <w:szCs w:val="16"/>
              </w:rPr>
              <w:t xml:space="preserve">(Estrategia Industrial de Defensa Europea) </w:t>
            </w:r>
          </w:p>
        </w:tc>
        <w:tc>
          <w:tcPr>
            <w:tcW w:w="2552" w:type="dxa"/>
          </w:tcPr>
          <w:p w14:paraId="32130FA0" w14:textId="77777777" w:rsidR="008A6529" w:rsidRPr="00A822D0" w:rsidRDefault="008A6529" w:rsidP="0019255D">
            <w:pPr>
              <w:jc w:val="center"/>
              <w:rPr>
                <w:bCs/>
              </w:rPr>
            </w:pPr>
          </w:p>
        </w:tc>
      </w:tr>
      <w:tr w:rsidR="00A822D0" w:rsidRPr="00A822D0" w14:paraId="73648972" w14:textId="77777777" w:rsidTr="00A822D0">
        <w:trPr>
          <w:trHeight w:hRule="exact" w:val="567"/>
        </w:trPr>
        <w:tc>
          <w:tcPr>
            <w:tcW w:w="7797" w:type="dxa"/>
            <w:gridSpan w:val="4"/>
          </w:tcPr>
          <w:p w14:paraId="49F4B570" w14:textId="77777777" w:rsidR="00A822D0" w:rsidRDefault="008A6529" w:rsidP="009154F0">
            <w:pPr>
              <w:rPr>
                <w:bCs/>
                <w:sz w:val="16"/>
                <w:szCs w:val="16"/>
              </w:rPr>
            </w:pPr>
            <w:r w:rsidRPr="00A822D0">
              <w:rPr>
                <w:b/>
                <w:caps/>
                <w:szCs w:val="22"/>
              </w:rPr>
              <w:t>La operación contribuye a</w:t>
            </w:r>
            <w:r w:rsidR="007F2D5F" w:rsidRPr="00A822D0">
              <w:rPr>
                <w:b/>
                <w:caps/>
                <w:szCs w:val="22"/>
              </w:rPr>
              <w:t xml:space="preserve"> </w:t>
            </w:r>
            <w:r w:rsidR="002F3584" w:rsidRPr="00A822D0">
              <w:rPr>
                <w:b/>
                <w:caps/>
                <w:szCs w:val="22"/>
              </w:rPr>
              <w:t xml:space="preserve">la MISIÓN </w:t>
            </w:r>
            <w:r w:rsidRPr="00A822D0">
              <w:rPr>
                <w:b/>
                <w:caps/>
                <w:szCs w:val="22"/>
              </w:rPr>
              <w:t>CNS</w:t>
            </w:r>
            <w:r w:rsidR="007F2D5F" w:rsidRPr="00A822D0">
              <w:rPr>
                <w:b/>
                <w:caps/>
                <w:szCs w:val="22"/>
              </w:rPr>
              <w:t>c</w:t>
            </w:r>
            <w:r w:rsidR="007F2D5F" w:rsidRPr="00A822D0">
              <w:rPr>
                <w:bCs/>
                <w:sz w:val="16"/>
                <w:szCs w:val="16"/>
              </w:rPr>
              <w:t xml:space="preserve"> (</w:t>
            </w:r>
            <w:r w:rsidRPr="00A822D0">
              <w:rPr>
                <w:bCs/>
                <w:sz w:val="16"/>
                <w:szCs w:val="16"/>
              </w:rPr>
              <w:t>SI/NO)</w:t>
            </w:r>
          </w:p>
          <w:p w14:paraId="7EA9F48B" w14:textId="4BE169D2" w:rsidR="008A6529" w:rsidRPr="00A822D0" w:rsidRDefault="008A6529" w:rsidP="009154F0">
            <w:pPr>
              <w:rPr>
                <w:bCs/>
                <w:sz w:val="16"/>
                <w:szCs w:val="16"/>
              </w:rPr>
            </w:pPr>
            <w:r w:rsidRPr="00A822D0">
              <w:rPr>
                <w:bCs/>
                <w:sz w:val="16"/>
                <w:szCs w:val="16"/>
              </w:rPr>
              <w:t xml:space="preserve">(Ciudades Inteligentes y Climáticamente Neutras) </w:t>
            </w:r>
          </w:p>
        </w:tc>
        <w:tc>
          <w:tcPr>
            <w:tcW w:w="2552" w:type="dxa"/>
          </w:tcPr>
          <w:p w14:paraId="5917715B" w14:textId="77777777" w:rsidR="008A6529" w:rsidRPr="00A822D0" w:rsidRDefault="008A6529" w:rsidP="0019255D">
            <w:pPr>
              <w:jc w:val="center"/>
              <w:rPr>
                <w:bCs/>
              </w:rPr>
            </w:pPr>
          </w:p>
        </w:tc>
      </w:tr>
    </w:tbl>
    <w:p w14:paraId="2CC973C4" w14:textId="77777777" w:rsidR="00F4572A" w:rsidRDefault="00F4572A">
      <w:pPr>
        <w:rPr>
          <w:sz w:val="16"/>
          <w:szCs w:val="16"/>
        </w:rPr>
      </w:pPr>
    </w:p>
    <w:p w14:paraId="641FB78B" w14:textId="2F14EF38" w:rsidR="008A6529" w:rsidRDefault="008A6529">
      <w:pPr>
        <w:rPr>
          <w:sz w:val="16"/>
          <w:szCs w:val="16"/>
        </w:rPr>
      </w:pPr>
    </w:p>
    <w:p w14:paraId="55103330" w14:textId="77777777" w:rsidR="00C3446C" w:rsidRDefault="00C3446C">
      <w:pPr>
        <w:rPr>
          <w:sz w:val="16"/>
          <w:szCs w:val="16"/>
        </w:rPr>
      </w:pPr>
    </w:p>
    <w:p w14:paraId="36666AB8" w14:textId="77777777" w:rsidR="00C3446C" w:rsidRDefault="00C3446C">
      <w:pPr>
        <w:rPr>
          <w:sz w:val="16"/>
          <w:szCs w:val="16"/>
        </w:rPr>
      </w:pPr>
    </w:p>
    <w:p w14:paraId="5DB54D58" w14:textId="77777777" w:rsidR="00C3446C" w:rsidRDefault="00C3446C">
      <w:pPr>
        <w:rPr>
          <w:sz w:val="16"/>
          <w:szCs w:val="16"/>
        </w:rPr>
      </w:pPr>
    </w:p>
    <w:tbl>
      <w:tblPr>
        <w:tblStyle w:val="Tablaconcuadrcula"/>
        <w:tblW w:w="10349" w:type="dxa"/>
        <w:tblInd w:w="-856" w:type="dxa"/>
        <w:tblLook w:val="04A0" w:firstRow="1" w:lastRow="0" w:firstColumn="1" w:lastColumn="0" w:noHBand="0" w:noVBand="1"/>
      </w:tblPr>
      <w:tblGrid>
        <w:gridCol w:w="1151"/>
        <w:gridCol w:w="1150"/>
        <w:gridCol w:w="1150"/>
        <w:gridCol w:w="1149"/>
        <w:gridCol w:w="1149"/>
        <w:gridCol w:w="1151"/>
        <w:gridCol w:w="1122"/>
        <w:gridCol w:w="27"/>
        <w:gridCol w:w="119"/>
        <w:gridCol w:w="1031"/>
        <w:gridCol w:w="1150"/>
      </w:tblGrid>
      <w:tr w:rsidR="00DB42F7" w:rsidRPr="00673E00" w14:paraId="7D146432" w14:textId="77777777" w:rsidTr="00673E00">
        <w:tc>
          <w:tcPr>
            <w:tcW w:w="0" w:type="auto"/>
            <w:gridSpan w:val="11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01B44DAC" w14:textId="5FD5FDEC" w:rsidR="00DB42F7" w:rsidRPr="004D52A4" w:rsidRDefault="00DB42F7" w:rsidP="004D52A4">
            <w:pPr>
              <w:pStyle w:val="Prrafodelista"/>
              <w:numPr>
                <w:ilvl w:val="0"/>
                <w:numId w:val="14"/>
              </w:numPr>
              <w:jc w:val="center"/>
              <w:rPr>
                <w:b/>
                <w:bCs/>
                <w:sz w:val="24"/>
              </w:rPr>
            </w:pPr>
            <w:r w:rsidRPr="004D52A4">
              <w:rPr>
                <w:b/>
                <w:bCs/>
                <w:sz w:val="24"/>
              </w:rPr>
              <w:lastRenderedPageBreak/>
              <w:t>FECHAS DE LA OPERACIÓN</w:t>
            </w:r>
            <w:r w:rsidR="00F40BE9" w:rsidRPr="004D52A4">
              <w:rPr>
                <w:b/>
                <w:bCs/>
                <w:sz w:val="24"/>
              </w:rPr>
              <w:t xml:space="preserve"> (D</w:t>
            </w:r>
            <w:r w:rsidR="00900D80" w:rsidRPr="004D52A4">
              <w:rPr>
                <w:b/>
                <w:bCs/>
                <w:sz w:val="24"/>
              </w:rPr>
              <w:t>ía</w:t>
            </w:r>
            <w:r w:rsidR="00F40BE9" w:rsidRPr="004D52A4">
              <w:rPr>
                <w:b/>
                <w:bCs/>
                <w:sz w:val="24"/>
              </w:rPr>
              <w:t>/M</w:t>
            </w:r>
            <w:r w:rsidR="00900D80" w:rsidRPr="004D52A4">
              <w:rPr>
                <w:b/>
                <w:bCs/>
                <w:sz w:val="24"/>
              </w:rPr>
              <w:t>es</w:t>
            </w:r>
            <w:r w:rsidR="00F40BE9" w:rsidRPr="004D52A4">
              <w:rPr>
                <w:b/>
                <w:bCs/>
                <w:sz w:val="24"/>
              </w:rPr>
              <w:t>/A</w:t>
            </w:r>
            <w:r w:rsidR="00900D80" w:rsidRPr="004D52A4">
              <w:rPr>
                <w:b/>
                <w:bCs/>
                <w:sz w:val="24"/>
              </w:rPr>
              <w:t>ño</w:t>
            </w:r>
            <w:r w:rsidR="00F40BE9" w:rsidRPr="004D52A4">
              <w:rPr>
                <w:b/>
                <w:bCs/>
                <w:sz w:val="24"/>
              </w:rPr>
              <w:t>)</w:t>
            </w:r>
          </w:p>
        </w:tc>
      </w:tr>
      <w:tr w:rsidR="00055134" w:rsidRPr="00640CAB" w14:paraId="085D4183" w14:textId="77777777" w:rsidTr="00055134">
        <w:trPr>
          <w:trHeight w:hRule="exact" w:val="340"/>
        </w:trPr>
        <w:tc>
          <w:tcPr>
            <w:tcW w:w="6901" w:type="dxa"/>
            <w:gridSpan w:val="6"/>
            <w:vAlign w:val="center"/>
          </w:tcPr>
          <w:p w14:paraId="4A24211E" w14:textId="4BCAE660" w:rsidR="00055134" w:rsidRPr="00640CAB" w:rsidRDefault="00055134" w:rsidP="00055134">
            <w:pPr>
              <w:rPr>
                <w:b/>
              </w:rPr>
            </w:pPr>
            <w:r w:rsidRPr="00640CAB">
              <w:rPr>
                <w:b/>
              </w:rPr>
              <w:t>FECHA DE INICIO</w:t>
            </w:r>
          </w:p>
        </w:tc>
        <w:tc>
          <w:tcPr>
            <w:tcW w:w="3448" w:type="dxa"/>
            <w:gridSpan w:val="5"/>
            <w:vAlign w:val="center"/>
          </w:tcPr>
          <w:p w14:paraId="67176A7E" w14:textId="2A3A77D4" w:rsidR="00055134" w:rsidRPr="00640CAB" w:rsidRDefault="00055134" w:rsidP="00055134">
            <w:pPr>
              <w:jc w:val="center"/>
            </w:pPr>
          </w:p>
        </w:tc>
      </w:tr>
      <w:tr w:rsidR="00055134" w:rsidRPr="00640CAB" w14:paraId="74D23A87" w14:textId="77777777" w:rsidTr="00055134">
        <w:trPr>
          <w:trHeight w:hRule="exact" w:val="340"/>
        </w:trPr>
        <w:tc>
          <w:tcPr>
            <w:tcW w:w="6901" w:type="dxa"/>
            <w:gridSpan w:val="6"/>
            <w:vAlign w:val="center"/>
          </w:tcPr>
          <w:p w14:paraId="04BDBC6E" w14:textId="6992A34F" w:rsidR="00055134" w:rsidRPr="00640CAB" w:rsidRDefault="00055134" w:rsidP="00055134">
            <w:r w:rsidRPr="00640CAB">
              <w:rPr>
                <w:b/>
              </w:rPr>
              <w:t>FECHA DE FIN PREVISTA</w:t>
            </w:r>
          </w:p>
        </w:tc>
        <w:tc>
          <w:tcPr>
            <w:tcW w:w="3448" w:type="dxa"/>
            <w:gridSpan w:val="5"/>
            <w:vAlign w:val="center"/>
          </w:tcPr>
          <w:p w14:paraId="5CA9B003" w14:textId="77777777" w:rsidR="00055134" w:rsidRPr="00640CAB" w:rsidRDefault="00055134" w:rsidP="00055134">
            <w:pPr>
              <w:jc w:val="center"/>
            </w:pPr>
          </w:p>
        </w:tc>
      </w:tr>
      <w:tr w:rsidR="00055134" w:rsidRPr="003E32BB" w14:paraId="2710B4C0" w14:textId="77777777" w:rsidTr="00055134">
        <w:trPr>
          <w:trHeight w:hRule="exact" w:val="624"/>
        </w:trPr>
        <w:tc>
          <w:tcPr>
            <w:tcW w:w="10349" w:type="dxa"/>
            <w:gridSpan w:val="11"/>
            <w:vAlign w:val="center"/>
          </w:tcPr>
          <w:p w14:paraId="6A3FA7AE" w14:textId="1354EA4D" w:rsidR="00055134" w:rsidRPr="002D3610" w:rsidRDefault="00055134" w:rsidP="00055134">
            <w:pPr>
              <w:rPr>
                <w:bCs/>
              </w:rPr>
            </w:pPr>
            <w:r w:rsidRPr="00640CAB">
              <w:rPr>
                <w:b/>
              </w:rPr>
              <w:t xml:space="preserve">FECHA DE </w:t>
            </w:r>
            <w:r>
              <w:rPr>
                <w:b/>
              </w:rPr>
              <w:t xml:space="preserve">SOLICITUD DE FINANCIACION: </w:t>
            </w:r>
            <w:r w:rsidRPr="00404E07">
              <w:rPr>
                <w:bCs/>
                <w:sz w:val="20"/>
                <w:szCs w:val="20"/>
              </w:rPr>
              <w:t>fecha de registro de entrada (en la DG Presupuestos, Fondos Europeos y Estadística) de la primera solicitud de financiación de la Operación</w:t>
            </w:r>
          </w:p>
        </w:tc>
      </w:tr>
      <w:tr w:rsidR="00500708" w:rsidRPr="003E0A65" w14:paraId="1AB506BD" w14:textId="77777777" w:rsidTr="008C444B">
        <w:trPr>
          <w:trHeight w:hRule="exact" w:val="80"/>
        </w:trPr>
        <w:tc>
          <w:tcPr>
            <w:tcW w:w="10349" w:type="dxa"/>
            <w:gridSpan w:val="11"/>
          </w:tcPr>
          <w:p w14:paraId="2DE3E42B" w14:textId="77777777" w:rsidR="00500708" w:rsidRPr="003E0A65" w:rsidRDefault="00500708" w:rsidP="008C444B">
            <w:pPr>
              <w:jc w:val="center"/>
              <w:rPr>
                <w:b/>
                <w:szCs w:val="22"/>
              </w:rPr>
            </w:pPr>
          </w:p>
        </w:tc>
      </w:tr>
      <w:tr w:rsidR="00772856" w:rsidRPr="00673E00" w14:paraId="7052DDDA" w14:textId="77777777" w:rsidTr="00673E00">
        <w:trPr>
          <w:trHeight w:hRule="exact" w:val="340"/>
        </w:trPr>
        <w:tc>
          <w:tcPr>
            <w:tcW w:w="0" w:type="auto"/>
            <w:gridSpan w:val="11"/>
            <w:shd w:val="clear" w:color="auto" w:fill="F2F2F2" w:themeFill="background1" w:themeFillShade="F2"/>
            <w:vAlign w:val="center"/>
          </w:tcPr>
          <w:p w14:paraId="76532F84" w14:textId="1468B03E" w:rsidR="00772856" w:rsidRPr="004D52A4" w:rsidRDefault="00772856" w:rsidP="004D52A4">
            <w:pPr>
              <w:pStyle w:val="Prrafodelista"/>
              <w:numPr>
                <w:ilvl w:val="0"/>
                <w:numId w:val="14"/>
              </w:numPr>
              <w:jc w:val="center"/>
              <w:rPr>
                <w:b/>
                <w:bCs/>
                <w:sz w:val="24"/>
              </w:rPr>
            </w:pPr>
            <w:r w:rsidRPr="004D52A4">
              <w:rPr>
                <w:b/>
                <w:bCs/>
                <w:sz w:val="24"/>
              </w:rPr>
              <w:t>PLAN FINANCIERO PREVISTO</w:t>
            </w:r>
            <w:r w:rsidR="009F33BF" w:rsidRPr="004D52A4">
              <w:rPr>
                <w:b/>
                <w:bCs/>
                <w:sz w:val="24"/>
              </w:rPr>
              <w:t xml:space="preserve"> POR AÑOS</w:t>
            </w:r>
            <w:r w:rsidR="00900D80" w:rsidRPr="004D52A4">
              <w:rPr>
                <w:b/>
                <w:bCs/>
                <w:sz w:val="24"/>
              </w:rPr>
              <w:t xml:space="preserve"> EN </w:t>
            </w:r>
            <w:r w:rsidRPr="004D52A4">
              <w:rPr>
                <w:b/>
                <w:bCs/>
                <w:sz w:val="24"/>
              </w:rPr>
              <w:t>€</w:t>
            </w:r>
            <w:r w:rsidR="00EF6EC7" w:rsidRPr="004D52A4">
              <w:rPr>
                <w:b/>
                <w:bCs/>
                <w:sz w:val="24"/>
              </w:rPr>
              <w:t xml:space="preserve"> (</w:t>
            </w:r>
            <w:r w:rsidR="002D5E67" w:rsidRPr="004D52A4">
              <w:rPr>
                <w:b/>
                <w:bCs/>
                <w:sz w:val="24"/>
              </w:rPr>
              <w:t>COSTE</w:t>
            </w:r>
            <w:r w:rsidR="00EF6EC7" w:rsidRPr="004D52A4">
              <w:rPr>
                <w:b/>
                <w:bCs/>
                <w:sz w:val="24"/>
              </w:rPr>
              <w:t>)</w:t>
            </w:r>
          </w:p>
        </w:tc>
      </w:tr>
      <w:tr w:rsidR="005F0251" w:rsidRPr="00673E00" w14:paraId="74758425" w14:textId="77777777" w:rsidTr="00055134">
        <w:trPr>
          <w:trHeight w:hRule="exact" w:val="372"/>
        </w:trPr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C9170F8" w14:textId="77777777" w:rsidR="00203936" w:rsidRPr="00673E00" w:rsidRDefault="00203936" w:rsidP="006729E1">
            <w:pPr>
              <w:jc w:val="center"/>
              <w:rPr>
                <w:b/>
                <w:bCs/>
                <w:szCs w:val="22"/>
              </w:rPr>
            </w:pPr>
            <w:r w:rsidRPr="00673E00">
              <w:rPr>
                <w:b/>
                <w:bCs/>
                <w:szCs w:val="22"/>
              </w:rPr>
              <w:t>2021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2A7BC67" w14:textId="77777777" w:rsidR="00203936" w:rsidRPr="00673E00" w:rsidRDefault="00203936" w:rsidP="006729E1">
            <w:pPr>
              <w:jc w:val="center"/>
              <w:rPr>
                <w:b/>
                <w:bCs/>
                <w:szCs w:val="22"/>
              </w:rPr>
            </w:pPr>
            <w:r w:rsidRPr="00673E00">
              <w:rPr>
                <w:b/>
                <w:bCs/>
                <w:szCs w:val="22"/>
              </w:rPr>
              <w:t>2022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7F37AE1" w14:textId="77777777" w:rsidR="00203936" w:rsidRPr="00673E00" w:rsidRDefault="00203936" w:rsidP="006729E1">
            <w:pPr>
              <w:jc w:val="center"/>
              <w:rPr>
                <w:b/>
                <w:bCs/>
                <w:szCs w:val="22"/>
              </w:rPr>
            </w:pPr>
            <w:r w:rsidRPr="00673E00">
              <w:rPr>
                <w:b/>
                <w:bCs/>
                <w:szCs w:val="22"/>
              </w:rPr>
              <w:t>2023</w:t>
            </w: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2BE042C" w14:textId="77777777" w:rsidR="00203936" w:rsidRPr="00673E00" w:rsidRDefault="00203936" w:rsidP="006729E1">
            <w:pPr>
              <w:jc w:val="center"/>
              <w:rPr>
                <w:b/>
                <w:bCs/>
                <w:szCs w:val="22"/>
              </w:rPr>
            </w:pPr>
            <w:r w:rsidRPr="00673E00">
              <w:rPr>
                <w:b/>
                <w:bCs/>
                <w:szCs w:val="22"/>
              </w:rPr>
              <w:t>2024</w:t>
            </w: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EB2F542" w14:textId="77777777" w:rsidR="00203936" w:rsidRPr="00673E00" w:rsidRDefault="00203936" w:rsidP="006729E1">
            <w:pPr>
              <w:jc w:val="center"/>
              <w:rPr>
                <w:b/>
                <w:bCs/>
                <w:szCs w:val="22"/>
              </w:rPr>
            </w:pPr>
            <w:r w:rsidRPr="00673E00">
              <w:rPr>
                <w:b/>
                <w:bCs/>
                <w:szCs w:val="22"/>
              </w:rPr>
              <w:t>2025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277C6B0" w14:textId="77777777" w:rsidR="00203936" w:rsidRPr="00673E00" w:rsidRDefault="00203936" w:rsidP="006729E1">
            <w:pPr>
              <w:jc w:val="center"/>
              <w:rPr>
                <w:b/>
                <w:bCs/>
                <w:szCs w:val="22"/>
              </w:rPr>
            </w:pPr>
            <w:r w:rsidRPr="00673E00">
              <w:rPr>
                <w:b/>
                <w:bCs/>
                <w:szCs w:val="22"/>
              </w:rPr>
              <w:t>2026</w:t>
            </w:r>
          </w:p>
        </w:tc>
        <w:tc>
          <w:tcPr>
            <w:tcW w:w="1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80DFC05" w14:textId="77777777" w:rsidR="00203936" w:rsidRPr="00673E00" w:rsidRDefault="00203936" w:rsidP="006729E1">
            <w:pPr>
              <w:jc w:val="center"/>
              <w:rPr>
                <w:b/>
                <w:bCs/>
                <w:szCs w:val="22"/>
              </w:rPr>
            </w:pPr>
            <w:r w:rsidRPr="00673E00">
              <w:rPr>
                <w:b/>
                <w:bCs/>
                <w:szCs w:val="22"/>
              </w:rPr>
              <w:t>2027</w:t>
            </w:r>
          </w:p>
        </w:tc>
        <w:tc>
          <w:tcPr>
            <w:tcW w:w="11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B8A1A7D" w14:textId="77777777" w:rsidR="00203936" w:rsidRPr="00673E00" w:rsidRDefault="00203936" w:rsidP="006729E1">
            <w:pPr>
              <w:jc w:val="center"/>
              <w:rPr>
                <w:b/>
                <w:bCs/>
                <w:szCs w:val="22"/>
              </w:rPr>
            </w:pPr>
            <w:r w:rsidRPr="00673E00">
              <w:rPr>
                <w:b/>
                <w:bCs/>
                <w:szCs w:val="22"/>
              </w:rPr>
              <w:t>2028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C2722F9" w14:textId="77777777" w:rsidR="00203936" w:rsidRPr="00673E00" w:rsidRDefault="00203936" w:rsidP="006729E1">
            <w:pPr>
              <w:jc w:val="center"/>
              <w:rPr>
                <w:b/>
                <w:bCs/>
                <w:szCs w:val="22"/>
              </w:rPr>
            </w:pPr>
            <w:r w:rsidRPr="00673E00">
              <w:rPr>
                <w:b/>
                <w:bCs/>
                <w:szCs w:val="22"/>
              </w:rPr>
              <w:t>2029</w:t>
            </w:r>
          </w:p>
        </w:tc>
      </w:tr>
      <w:tr w:rsidR="005F0251" w:rsidRPr="00FD4D43" w14:paraId="70DBE5DB" w14:textId="77777777" w:rsidTr="00055134">
        <w:trPr>
          <w:trHeight w:hRule="exact" w:val="420"/>
        </w:trPr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E48B6" w14:textId="7662E91E" w:rsidR="00504442" w:rsidRPr="00FD4D43" w:rsidRDefault="00504442" w:rsidP="00A73103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87237" w14:textId="77777777" w:rsidR="00504442" w:rsidRPr="00FD4D43" w:rsidRDefault="00504442" w:rsidP="00A73103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28AD0" w14:textId="77777777" w:rsidR="00504442" w:rsidRPr="00FD4D43" w:rsidRDefault="00504442" w:rsidP="00A73103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41772" w14:textId="77777777" w:rsidR="00504442" w:rsidRPr="00FD4D43" w:rsidRDefault="00504442" w:rsidP="00A73103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427A3" w14:textId="77777777" w:rsidR="00504442" w:rsidRPr="00FD4D43" w:rsidRDefault="00504442" w:rsidP="00A73103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16D08" w14:textId="77777777" w:rsidR="00504442" w:rsidRPr="00FD4D43" w:rsidRDefault="00504442" w:rsidP="00A73103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0BD6D" w14:textId="77777777" w:rsidR="00504442" w:rsidRPr="00FD4D43" w:rsidRDefault="00504442" w:rsidP="00A73103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1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FB931" w14:textId="77777777" w:rsidR="00504442" w:rsidRPr="00FD4D43" w:rsidRDefault="00504442" w:rsidP="00A73103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79716" w14:textId="162702AC" w:rsidR="00504442" w:rsidRPr="00FD4D43" w:rsidRDefault="00504442" w:rsidP="00A73103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1C6393" w:rsidRPr="00640CAB" w14:paraId="07D87859" w14:textId="77777777" w:rsidTr="00055134">
        <w:trPr>
          <w:trHeight w:hRule="exact" w:val="567"/>
        </w:trPr>
        <w:tc>
          <w:tcPr>
            <w:tcW w:w="6901" w:type="dxa"/>
            <w:gridSpan w:val="6"/>
          </w:tcPr>
          <w:p w14:paraId="3F4674B0" w14:textId="01731CA5" w:rsidR="001C6393" w:rsidRPr="00640CAB" w:rsidRDefault="001C6393" w:rsidP="0019255D">
            <w:pPr>
              <w:rPr>
                <w:sz w:val="16"/>
                <w:szCs w:val="16"/>
              </w:rPr>
            </w:pPr>
            <w:r w:rsidRPr="00640CAB">
              <w:rPr>
                <w:b/>
              </w:rPr>
              <w:t>FUENTE DE FINANCIACI</w:t>
            </w:r>
            <w:r>
              <w:rPr>
                <w:b/>
              </w:rPr>
              <w:t>Ó</w:t>
            </w:r>
            <w:r w:rsidRPr="00640CAB">
              <w:rPr>
                <w:b/>
              </w:rPr>
              <w:t>N DE LA OPERACIÓN</w:t>
            </w:r>
            <w:r w:rsidRPr="00640CAB">
              <w:rPr>
                <w:b/>
              </w:rPr>
              <w:br/>
            </w:r>
            <w:r w:rsidRPr="00640CAB">
              <w:rPr>
                <w:bCs/>
                <w:sz w:val="16"/>
                <w:szCs w:val="16"/>
              </w:rPr>
              <w:t>(Indicar el código cuando proceda)</w:t>
            </w:r>
          </w:p>
        </w:tc>
        <w:tc>
          <w:tcPr>
            <w:tcW w:w="3448" w:type="dxa"/>
            <w:gridSpan w:val="5"/>
          </w:tcPr>
          <w:p w14:paraId="0CF75730" w14:textId="77777777" w:rsidR="001C6393" w:rsidRPr="00640CAB" w:rsidRDefault="001C6393" w:rsidP="0019255D">
            <w:pPr>
              <w:jc w:val="center"/>
            </w:pPr>
          </w:p>
        </w:tc>
      </w:tr>
      <w:tr w:rsidR="001C6393" w:rsidRPr="001C6393" w14:paraId="27196A31" w14:textId="77777777" w:rsidTr="00055134">
        <w:trPr>
          <w:trHeight w:hRule="exact" w:val="567"/>
        </w:trPr>
        <w:tc>
          <w:tcPr>
            <w:tcW w:w="6901" w:type="dxa"/>
            <w:gridSpan w:val="6"/>
          </w:tcPr>
          <w:p w14:paraId="6D93E6C7" w14:textId="623A9B92" w:rsidR="001C6393" w:rsidRPr="00673E00" w:rsidRDefault="001C6393" w:rsidP="001C6393">
            <w:pPr>
              <w:rPr>
                <w:b/>
              </w:rPr>
            </w:pPr>
            <w:r w:rsidRPr="00673E00">
              <w:rPr>
                <w:b/>
              </w:rPr>
              <w:t xml:space="preserve">OTRAS FUENTES DE FINANCIACIÓN DE LA OPERACIÓN </w:t>
            </w:r>
            <w:r w:rsidRPr="00673E00">
              <w:rPr>
                <w:bCs/>
                <w:sz w:val="16"/>
                <w:szCs w:val="16"/>
              </w:rPr>
              <w:t>(SI/NO)</w:t>
            </w:r>
          </w:p>
          <w:p w14:paraId="23871BE0" w14:textId="3B0E3B41" w:rsidR="00E761CA" w:rsidRPr="00673E00" w:rsidRDefault="001C6393" w:rsidP="00673E00">
            <w:pPr>
              <w:rPr>
                <w:sz w:val="16"/>
                <w:szCs w:val="16"/>
              </w:rPr>
            </w:pPr>
            <w:r w:rsidRPr="00673E00">
              <w:rPr>
                <w:bCs/>
                <w:sz w:val="16"/>
                <w:szCs w:val="16"/>
              </w:rPr>
              <w:t xml:space="preserve">(Horizonte Europa, MRR, etc.) </w:t>
            </w:r>
            <w:r w:rsidR="00123CD2" w:rsidRPr="00673E00">
              <w:rPr>
                <w:bCs/>
                <w:sz w:val="16"/>
                <w:szCs w:val="16"/>
              </w:rPr>
              <w:t>(Detalle)</w:t>
            </w:r>
          </w:p>
        </w:tc>
        <w:tc>
          <w:tcPr>
            <w:tcW w:w="3448" w:type="dxa"/>
            <w:gridSpan w:val="5"/>
          </w:tcPr>
          <w:p w14:paraId="11453546" w14:textId="12A44D2D" w:rsidR="00E761CA" w:rsidRPr="00673E00" w:rsidRDefault="00E761CA" w:rsidP="00741B13">
            <w:pPr>
              <w:jc w:val="center"/>
            </w:pPr>
          </w:p>
        </w:tc>
      </w:tr>
      <w:tr w:rsidR="00640CAB" w:rsidRPr="00640CAB" w14:paraId="26D2CBDB" w14:textId="77777777" w:rsidTr="00DE4B73">
        <w:trPr>
          <w:trHeight w:hRule="exact" w:val="887"/>
        </w:trPr>
        <w:tc>
          <w:tcPr>
            <w:tcW w:w="0" w:type="auto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D214A" w14:textId="49A72540" w:rsidR="00D73C31" w:rsidRPr="008467F7" w:rsidRDefault="00611126" w:rsidP="0098782B">
            <w:pPr>
              <w:jc w:val="both"/>
              <w:rPr>
                <w:sz w:val="20"/>
                <w:szCs w:val="20"/>
              </w:rPr>
            </w:pPr>
            <w:r w:rsidRPr="008467F7">
              <w:rPr>
                <w:sz w:val="20"/>
                <w:szCs w:val="20"/>
              </w:rPr>
              <w:t xml:space="preserve">La gestión presupuestaria, financiera y contable de esta operación se realizará con </w:t>
            </w:r>
            <w:r w:rsidR="0098782B" w:rsidRPr="008467F7">
              <w:rPr>
                <w:sz w:val="20"/>
                <w:szCs w:val="20"/>
              </w:rPr>
              <w:t>una</w:t>
            </w:r>
            <w:r w:rsidRPr="008467F7">
              <w:rPr>
                <w:sz w:val="20"/>
                <w:szCs w:val="20"/>
              </w:rPr>
              <w:t xml:space="preserve"> aplicación</w:t>
            </w:r>
            <w:r w:rsidR="0098782B" w:rsidRPr="008467F7">
              <w:rPr>
                <w:sz w:val="20"/>
                <w:szCs w:val="20"/>
              </w:rPr>
              <w:t xml:space="preserve">, </w:t>
            </w:r>
            <w:r w:rsidRPr="008467F7">
              <w:rPr>
                <w:sz w:val="20"/>
                <w:szCs w:val="20"/>
              </w:rPr>
              <w:t>SICCAL</w:t>
            </w:r>
            <w:r w:rsidR="00FE02EF" w:rsidRPr="008467F7">
              <w:rPr>
                <w:sz w:val="20"/>
                <w:szCs w:val="20"/>
              </w:rPr>
              <w:t xml:space="preserve"> o aquella que proceda</w:t>
            </w:r>
            <w:r w:rsidR="0098782B" w:rsidRPr="008467F7">
              <w:rPr>
                <w:sz w:val="20"/>
                <w:szCs w:val="20"/>
              </w:rPr>
              <w:t>,</w:t>
            </w:r>
            <w:r w:rsidR="00FE02EF" w:rsidRPr="008467F7">
              <w:rPr>
                <w:sz w:val="20"/>
                <w:szCs w:val="20"/>
              </w:rPr>
              <w:t xml:space="preserve"> </w:t>
            </w:r>
            <w:r w:rsidR="0098782B" w:rsidRPr="008467F7">
              <w:rPr>
                <w:sz w:val="20"/>
                <w:szCs w:val="20"/>
              </w:rPr>
              <w:t>que s</w:t>
            </w:r>
            <w:r w:rsidR="00DD0CE4" w:rsidRPr="008467F7">
              <w:rPr>
                <w:sz w:val="20"/>
                <w:szCs w:val="20"/>
              </w:rPr>
              <w:t>i</w:t>
            </w:r>
            <w:r w:rsidR="0098782B" w:rsidRPr="008467F7">
              <w:rPr>
                <w:sz w:val="20"/>
                <w:szCs w:val="20"/>
              </w:rPr>
              <w:t>r</w:t>
            </w:r>
            <w:r w:rsidR="00DD0CE4" w:rsidRPr="008467F7">
              <w:rPr>
                <w:sz w:val="20"/>
                <w:szCs w:val="20"/>
              </w:rPr>
              <w:t xml:space="preserve">va para comprobar </w:t>
            </w:r>
            <w:r w:rsidR="00241B7D" w:rsidRPr="008467F7">
              <w:rPr>
                <w:sz w:val="20"/>
                <w:szCs w:val="20"/>
              </w:rPr>
              <w:t>que los beneficiarios mantienen registros contables independientes o utilizan códigos de contabilidad apropiados para todas las transacciones relacionadas con la operación</w:t>
            </w:r>
            <w:r w:rsidR="0098782B" w:rsidRPr="008467F7">
              <w:rPr>
                <w:sz w:val="20"/>
                <w:szCs w:val="20"/>
              </w:rPr>
              <w:t>.</w:t>
            </w:r>
          </w:p>
        </w:tc>
      </w:tr>
      <w:tr w:rsidR="009E5B81" w:rsidRPr="00A40FFF" w14:paraId="303A3866" w14:textId="77777777" w:rsidTr="00A40FFF">
        <w:trPr>
          <w:trHeight w:hRule="exact" w:val="340"/>
        </w:trPr>
        <w:tc>
          <w:tcPr>
            <w:tcW w:w="0" w:type="auto"/>
            <w:gridSpan w:val="11"/>
            <w:shd w:val="clear" w:color="auto" w:fill="F2F2F2" w:themeFill="background1" w:themeFillShade="F2"/>
          </w:tcPr>
          <w:p w14:paraId="3677E287" w14:textId="622860B4" w:rsidR="009E5B81" w:rsidRPr="004D52A4" w:rsidRDefault="009E5B81" w:rsidP="004D52A4">
            <w:pPr>
              <w:pStyle w:val="Prrafodelista"/>
              <w:numPr>
                <w:ilvl w:val="0"/>
                <w:numId w:val="14"/>
              </w:numPr>
              <w:jc w:val="center"/>
              <w:rPr>
                <w:b/>
                <w:bCs/>
                <w:sz w:val="24"/>
              </w:rPr>
            </w:pPr>
            <w:r w:rsidRPr="004D52A4">
              <w:rPr>
                <w:b/>
                <w:bCs/>
                <w:sz w:val="24"/>
              </w:rPr>
              <w:t>DATOS FINANCIEROS</w:t>
            </w:r>
            <w:r w:rsidR="00900D80" w:rsidRPr="004D52A4">
              <w:rPr>
                <w:b/>
                <w:bCs/>
                <w:sz w:val="24"/>
              </w:rPr>
              <w:t xml:space="preserve"> EN €</w:t>
            </w:r>
            <w:r w:rsidR="00F17387" w:rsidRPr="004D52A4">
              <w:rPr>
                <w:b/>
                <w:bCs/>
                <w:sz w:val="24"/>
              </w:rPr>
              <w:t xml:space="preserve"> </w:t>
            </w:r>
          </w:p>
        </w:tc>
      </w:tr>
      <w:tr w:rsidR="00A40FFF" w:rsidRPr="00A40FFF" w14:paraId="1B127FC5" w14:textId="77777777" w:rsidTr="00055134">
        <w:trPr>
          <w:trHeight w:hRule="exact" w:val="340"/>
        </w:trPr>
        <w:tc>
          <w:tcPr>
            <w:tcW w:w="6901" w:type="dxa"/>
            <w:gridSpan w:val="6"/>
          </w:tcPr>
          <w:p w14:paraId="44927559" w14:textId="7A3B0528" w:rsidR="00D01F02" w:rsidRPr="00A40FFF" w:rsidRDefault="00DA12C9">
            <w:bookmarkStart w:id="1" w:name="_Hlk185504618"/>
            <w:r w:rsidRPr="00A40FFF">
              <w:rPr>
                <w:b/>
              </w:rPr>
              <w:t>COSTE</w:t>
            </w:r>
            <w:r w:rsidR="00CF12A0" w:rsidRPr="00A40FFF">
              <w:rPr>
                <w:b/>
              </w:rPr>
              <w:t xml:space="preserve"> TOTAL (€)</w:t>
            </w:r>
          </w:p>
        </w:tc>
        <w:tc>
          <w:tcPr>
            <w:tcW w:w="3448" w:type="dxa"/>
            <w:gridSpan w:val="5"/>
          </w:tcPr>
          <w:p w14:paraId="41ACBE6F" w14:textId="77777777" w:rsidR="00D01F02" w:rsidRPr="00A40FFF" w:rsidRDefault="00D01F02" w:rsidP="00F052D2">
            <w:pPr>
              <w:jc w:val="center"/>
            </w:pPr>
          </w:p>
        </w:tc>
      </w:tr>
      <w:tr w:rsidR="00A40FFF" w:rsidRPr="00A40FFF" w14:paraId="2A4E8FEF" w14:textId="77777777" w:rsidTr="00055134">
        <w:trPr>
          <w:trHeight w:hRule="exact" w:val="340"/>
        </w:trPr>
        <w:tc>
          <w:tcPr>
            <w:tcW w:w="6901" w:type="dxa"/>
            <w:gridSpan w:val="6"/>
          </w:tcPr>
          <w:p w14:paraId="2FBC5B12" w14:textId="5A8CD746" w:rsidR="00D01F02" w:rsidRPr="00A40FFF" w:rsidRDefault="00DA12C9">
            <w:r w:rsidRPr="00A40FFF">
              <w:rPr>
                <w:b/>
              </w:rPr>
              <w:t>COSTE</w:t>
            </w:r>
            <w:r w:rsidR="00CF12A0" w:rsidRPr="00A40FFF">
              <w:rPr>
                <w:b/>
              </w:rPr>
              <w:t xml:space="preserve"> </w:t>
            </w:r>
            <w:r w:rsidR="008B7B16" w:rsidRPr="00A40FFF">
              <w:rPr>
                <w:b/>
              </w:rPr>
              <w:t>TOTAL ADMISIBLE/</w:t>
            </w:r>
            <w:r w:rsidR="00CF12A0" w:rsidRPr="00A40FFF">
              <w:rPr>
                <w:b/>
              </w:rPr>
              <w:t>SUBVENCIONABLE (€)</w:t>
            </w:r>
          </w:p>
        </w:tc>
        <w:tc>
          <w:tcPr>
            <w:tcW w:w="3448" w:type="dxa"/>
            <w:gridSpan w:val="5"/>
          </w:tcPr>
          <w:p w14:paraId="67FE8559" w14:textId="77777777" w:rsidR="00D01F02" w:rsidRPr="00A40FFF" w:rsidRDefault="00D01F02" w:rsidP="00F052D2">
            <w:pPr>
              <w:jc w:val="center"/>
            </w:pPr>
          </w:p>
        </w:tc>
      </w:tr>
      <w:tr w:rsidR="00A40FFF" w:rsidRPr="00A40FFF" w14:paraId="1932E746" w14:textId="77777777" w:rsidTr="00055134">
        <w:trPr>
          <w:trHeight w:hRule="exact" w:val="340"/>
        </w:trPr>
        <w:tc>
          <w:tcPr>
            <w:tcW w:w="6901" w:type="dxa"/>
            <w:gridSpan w:val="6"/>
          </w:tcPr>
          <w:p w14:paraId="172F914F" w14:textId="432ADE3F" w:rsidR="008B7B16" w:rsidRPr="00A40FFF" w:rsidRDefault="008B7B16" w:rsidP="00EB5C35">
            <w:pPr>
              <w:rPr>
                <w:b/>
              </w:rPr>
            </w:pPr>
            <w:r w:rsidRPr="00A40FFF">
              <w:rPr>
                <w:b/>
              </w:rPr>
              <w:t>COSTE TOTAL PUBLICO ADMISIBLE/SUBVENCIONABLE (€)</w:t>
            </w:r>
          </w:p>
        </w:tc>
        <w:tc>
          <w:tcPr>
            <w:tcW w:w="3448" w:type="dxa"/>
            <w:gridSpan w:val="5"/>
          </w:tcPr>
          <w:p w14:paraId="16E6395A" w14:textId="77777777" w:rsidR="008B7B16" w:rsidRPr="00A40FFF" w:rsidRDefault="008B7B16" w:rsidP="00F052D2">
            <w:pPr>
              <w:jc w:val="center"/>
            </w:pPr>
          </w:p>
        </w:tc>
      </w:tr>
      <w:tr w:rsidR="00A40FFF" w:rsidRPr="00A40FFF" w14:paraId="0F9DD968" w14:textId="77777777" w:rsidTr="00055134">
        <w:trPr>
          <w:trHeight w:hRule="exact" w:val="340"/>
        </w:trPr>
        <w:tc>
          <w:tcPr>
            <w:tcW w:w="6901" w:type="dxa"/>
            <w:gridSpan w:val="6"/>
          </w:tcPr>
          <w:p w14:paraId="22F48D2E" w14:textId="3DF13F7E" w:rsidR="00CF12A0" w:rsidRPr="00A40FFF" w:rsidRDefault="00DA12C9" w:rsidP="00EB5C35">
            <w:r w:rsidRPr="00A40FFF">
              <w:rPr>
                <w:b/>
              </w:rPr>
              <w:t>COSTE</w:t>
            </w:r>
            <w:r w:rsidR="00CF12A0" w:rsidRPr="00A40FFF">
              <w:rPr>
                <w:b/>
              </w:rPr>
              <w:t xml:space="preserve"> </w:t>
            </w:r>
            <w:r w:rsidR="008B7B16" w:rsidRPr="00A40FFF">
              <w:rPr>
                <w:b/>
              </w:rPr>
              <w:t xml:space="preserve">TOTAL </w:t>
            </w:r>
            <w:r w:rsidR="00CF12A0" w:rsidRPr="00A40FFF">
              <w:rPr>
                <w:b/>
              </w:rPr>
              <w:t>PRIVADO</w:t>
            </w:r>
            <w:r w:rsidR="00CF12A0" w:rsidRPr="00A40FFF">
              <w:rPr>
                <w:b/>
                <w:noProof/>
              </w:rPr>
              <w:t xml:space="preserve"> </w:t>
            </w:r>
            <w:r w:rsidR="008B7B16" w:rsidRPr="00A40FFF">
              <w:rPr>
                <w:b/>
              </w:rPr>
              <w:t xml:space="preserve">ADMISIBLE/SUBVENCIONABLE (€) </w:t>
            </w:r>
          </w:p>
        </w:tc>
        <w:tc>
          <w:tcPr>
            <w:tcW w:w="3448" w:type="dxa"/>
            <w:gridSpan w:val="5"/>
          </w:tcPr>
          <w:p w14:paraId="1AD8F0E2" w14:textId="77777777" w:rsidR="00CF12A0" w:rsidRPr="00A40FFF" w:rsidRDefault="00CF12A0" w:rsidP="00F052D2">
            <w:pPr>
              <w:jc w:val="center"/>
            </w:pPr>
          </w:p>
        </w:tc>
      </w:tr>
      <w:tr w:rsidR="00A40FFF" w:rsidRPr="00A40FFF" w14:paraId="7F4C49FA" w14:textId="77777777" w:rsidTr="00055134">
        <w:trPr>
          <w:trHeight w:hRule="exact" w:val="340"/>
        </w:trPr>
        <w:tc>
          <w:tcPr>
            <w:tcW w:w="6901" w:type="dxa"/>
            <w:gridSpan w:val="6"/>
          </w:tcPr>
          <w:p w14:paraId="3538F2BF" w14:textId="1A1709A2" w:rsidR="005431E5" w:rsidRPr="00A40FFF" w:rsidRDefault="005431E5" w:rsidP="00EE460D">
            <w:r w:rsidRPr="00A40FFF">
              <w:rPr>
                <w:b/>
                <w:noProof/>
              </w:rPr>
              <w:t xml:space="preserve">TASA </w:t>
            </w:r>
            <w:r w:rsidR="003547C0" w:rsidRPr="00A40FFF">
              <w:rPr>
                <w:b/>
                <w:noProof/>
              </w:rPr>
              <w:t xml:space="preserve">DE </w:t>
            </w:r>
            <w:r w:rsidRPr="00A40FFF">
              <w:rPr>
                <w:b/>
                <w:noProof/>
              </w:rPr>
              <w:t xml:space="preserve">COFINANCIACIÓN </w:t>
            </w:r>
            <w:r w:rsidR="00483DE4" w:rsidRPr="00A40FFF">
              <w:rPr>
                <w:b/>
                <w:noProof/>
              </w:rPr>
              <w:t>(</w:t>
            </w:r>
            <w:r w:rsidRPr="00A40FFF">
              <w:rPr>
                <w:b/>
                <w:noProof/>
              </w:rPr>
              <w:t>%</w:t>
            </w:r>
            <w:r w:rsidR="00483DE4" w:rsidRPr="00A40FFF">
              <w:rPr>
                <w:b/>
                <w:noProof/>
              </w:rPr>
              <w:t>)</w:t>
            </w:r>
          </w:p>
        </w:tc>
        <w:tc>
          <w:tcPr>
            <w:tcW w:w="3448" w:type="dxa"/>
            <w:gridSpan w:val="5"/>
          </w:tcPr>
          <w:p w14:paraId="64C54747" w14:textId="77777777" w:rsidR="005431E5" w:rsidRPr="00A40FFF" w:rsidRDefault="005431E5" w:rsidP="00EE460D">
            <w:pPr>
              <w:jc w:val="center"/>
            </w:pPr>
          </w:p>
        </w:tc>
      </w:tr>
      <w:tr w:rsidR="00A40FFF" w:rsidRPr="00A40FFF" w14:paraId="660907F7" w14:textId="77777777" w:rsidTr="00055134">
        <w:trPr>
          <w:trHeight w:hRule="exact" w:val="340"/>
        </w:trPr>
        <w:tc>
          <w:tcPr>
            <w:tcW w:w="6901" w:type="dxa"/>
            <w:gridSpan w:val="6"/>
          </w:tcPr>
          <w:p w14:paraId="19AA5616" w14:textId="5A0BB52B" w:rsidR="00510C3C" w:rsidRPr="00A40FFF" w:rsidRDefault="00510C3C" w:rsidP="00142F51">
            <w:pPr>
              <w:rPr>
                <w:b/>
              </w:rPr>
            </w:pPr>
            <w:r w:rsidRPr="00A40FFF">
              <w:rPr>
                <w:b/>
                <w:noProof/>
              </w:rPr>
              <w:t>AYUDA DEL F</w:t>
            </w:r>
            <w:r w:rsidR="003547C0" w:rsidRPr="00A40FFF">
              <w:rPr>
                <w:b/>
                <w:noProof/>
              </w:rPr>
              <w:t>ONDO</w:t>
            </w:r>
            <w:r w:rsidRPr="00A40FFF">
              <w:rPr>
                <w:b/>
                <w:noProof/>
              </w:rPr>
              <w:t xml:space="preserve"> </w:t>
            </w:r>
            <w:r w:rsidRPr="00A40FFF">
              <w:rPr>
                <w:b/>
              </w:rPr>
              <w:t>(€)</w:t>
            </w:r>
          </w:p>
        </w:tc>
        <w:tc>
          <w:tcPr>
            <w:tcW w:w="3448" w:type="dxa"/>
            <w:gridSpan w:val="5"/>
          </w:tcPr>
          <w:p w14:paraId="36B5584B" w14:textId="77777777" w:rsidR="00510C3C" w:rsidRPr="00A40FFF" w:rsidRDefault="00510C3C" w:rsidP="00142F51">
            <w:pPr>
              <w:jc w:val="center"/>
            </w:pPr>
          </w:p>
        </w:tc>
      </w:tr>
      <w:tr w:rsidR="00A40FFF" w:rsidRPr="00A40FFF" w14:paraId="0A0A510E" w14:textId="77777777" w:rsidTr="00055134">
        <w:trPr>
          <w:trHeight w:hRule="exact" w:val="340"/>
        </w:trPr>
        <w:tc>
          <w:tcPr>
            <w:tcW w:w="6901" w:type="dxa"/>
            <w:gridSpan w:val="6"/>
          </w:tcPr>
          <w:p w14:paraId="68C70643" w14:textId="0B8724DC" w:rsidR="008B7B16" w:rsidRPr="00A40FFF" w:rsidRDefault="00510C3C" w:rsidP="00510C3C">
            <w:pPr>
              <w:rPr>
                <w:bCs/>
              </w:rPr>
            </w:pPr>
            <w:r w:rsidRPr="00A40FFF">
              <w:rPr>
                <w:b/>
              </w:rPr>
              <w:t xml:space="preserve">LA OPERACIÓN UTILIZA </w:t>
            </w:r>
            <w:r w:rsidR="00A314C6" w:rsidRPr="00A40FFF">
              <w:rPr>
                <w:b/>
              </w:rPr>
              <w:t>O</w:t>
            </w:r>
            <w:r w:rsidRPr="00A40FFF">
              <w:rPr>
                <w:b/>
              </w:rPr>
              <w:t>CS</w:t>
            </w:r>
            <w:r w:rsidRPr="00A40FFF">
              <w:rPr>
                <w:bCs/>
              </w:rPr>
              <w:t xml:space="preserve"> </w:t>
            </w:r>
            <w:r w:rsidRPr="00A40FFF">
              <w:rPr>
                <w:bCs/>
                <w:sz w:val="16"/>
                <w:szCs w:val="16"/>
              </w:rPr>
              <w:t>(SI/NO)</w:t>
            </w:r>
          </w:p>
        </w:tc>
        <w:tc>
          <w:tcPr>
            <w:tcW w:w="3448" w:type="dxa"/>
            <w:gridSpan w:val="5"/>
          </w:tcPr>
          <w:p w14:paraId="36482D9B" w14:textId="77777777" w:rsidR="008B7B16" w:rsidRPr="00A40FFF" w:rsidRDefault="008B7B16" w:rsidP="00EE460D">
            <w:pPr>
              <w:jc w:val="center"/>
            </w:pPr>
          </w:p>
        </w:tc>
      </w:tr>
      <w:tr w:rsidR="00A40FFF" w:rsidRPr="00A40FFF" w14:paraId="2A68EFA2" w14:textId="77777777" w:rsidTr="00A40FFF">
        <w:trPr>
          <w:trHeight w:hRule="exact" w:val="432"/>
        </w:trPr>
        <w:tc>
          <w:tcPr>
            <w:tcW w:w="0" w:type="auto"/>
            <w:gridSpan w:val="11"/>
            <w:shd w:val="clear" w:color="auto" w:fill="F2F2F2" w:themeFill="background1" w:themeFillShade="F2"/>
            <w:vAlign w:val="center"/>
          </w:tcPr>
          <w:p w14:paraId="7EE17596" w14:textId="0A3B7D07" w:rsidR="00F31BB1" w:rsidRPr="00A40FFF" w:rsidRDefault="00E23A37" w:rsidP="00A40FFF">
            <w:pPr>
              <w:rPr>
                <w:b/>
                <w:bCs/>
                <w:sz w:val="20"/>
                <w:szCs w:val="20"/>
              </w:rPr>
            </w:pPr>
            <w:r w:rsidRPr="00A40FFF">
              <w:rPr>
                <w:b/>
                <w:bCs/>
                <w:sz w:val="20"/>
                <w:szCs w:val="20"/>
              </w:rPr>
              <w:t>Nivel superior - C</w:t>
            </w:r>
            <w:r w:rsidR="00D06597" w:rsidRPr="00A40FFF">
              <w:rPr>
                <w:b/>
                <w:bCs/>
                <w:sz w:val="20"/>
                <w:szCs w:val="20"/>
              </w:rPr>
              <w:t xml:space="preserve">ONTRIBUCIÓN DE LA UNIÓN </w:t>
            </w:r>
            <w:r w:rsidR="00F31BB1" w:rsidRPr="00A40FFF">
              <w:rPr>
                <w:b/>
                <w:bCs/>
                <w:sz w:val="20"/>
                <w:szCs w:val="20"/>
              </w:rPr>
              <w:t>(Artículo</w:t>
            </w:r>
            <w:r w:rsidR="00D06597" w:rsidRPr="00A40FFF">
              <w:rPr>
                <w:b/>
                <w:bCs/>
                <w:sz w:val="20"/>
                <w:szCs w:val="20"/>
              </w:rPr>
              <w:t xml:space="preserve">s 94 y 95 </w:t>
            </w:r>
            <w:r w:rsidR="00F31BB1" w:rsidRPr="00A40FFF">
              <w:rPr>
                <w:b/>
                <w:bCs/>
                <w:sz w:val="20"/>
                <w:szCs w:val="20"/>
              </w:rPr>
              <w:t>Reglamento (UE) 2021/1060)</w:t>
            </w:r>
          </w:p>
        </w:tc>
      </w:tr>
      <w:tr w:rsidR="00A40FFF" w:rsidRPr="00A40FFF" w14:paraId="0DFF5FF9" w14:textId="77777777" w:rsidTr="00055134">
        <w:trPr>
          <w:trHeight w:val="340"/>
        </w:trPr>
        <w:tc>
          <w:tcPr>
            <w:tcW w:w="8143" w:type="dxa"/>
            <w:gridSpan w:val="9"/>
          </w:tcPr>
          <w:p w14:paraId="1B38EA0B" w14:textId="15CB63AC" w:rsidR="00F31BB1" w:rsidRPr="00A40FFF" w:rsidRDefault="000C03DD" w:rsidP="000C03DD">
            <w:pPr>
              <w:ind w:left="357"/>
              <w:rPr>
                <w:sz w:val="20"/>
                <w:szCs w:val="20"/>
              </w:rPr>
            </w:pPr>
            <w:r w:rsidRPr="00A40FFF">
              <w:rPr>
                <w:sz w:val="20"/>
                <w:szCs w:val="20"/>
              </w:rPr>
              <w:t>La Operación entra en el ámbito de aplicación de los artículos 94 o 95</w:t>
            </w:r>
          </w:p>
        </w:tc>
        <w:tc>
          <w:tcPr>
            <w:tcW w:w="2206" w:type="dxa"/>
            <w:gridSpan w:val="2"/>
          </w:tcPr>
          <w:p w14:paraId="71776F8D" w14:textId="7FA9F563" w:rsidR="00F31BB1" w:rsidRPr="00A40FFF" w:rsidRDefault="003274D5" w:rsidP="00142F51">
            <w:pPr>
              <w:jc w:val="center"/>
              <w:rPr>
                <w:sz w:val="20"/>
                <w:szCs w:val="20"/>
              </w:rPr>
            </w:pPr>
            <w:r w:rsidRPr="00A40FFF">
              <w:rPr>
                <w:sz w:val="20"/>
                <w:szCs w:val="20"/>
              </w:rPr>
              <w:t>NO</w:t>
            </w:r>
          </w:p>
        </w:tc>
      </w:tr>
      <w:bookmarkEnd w:id="1"/>
      <w:tr w:rsidR="00A40FFF" w:rsidRPr="00A40FFF" w14:paraId="0489190A" w14:textId="77777777" w:rsidTr="00A40FFF">
        <w:trPr>
          <w:trHeight w:hRule="exact" w:val="432"/>
        </w:trPr>
        <w:tc>
          <w:tcPr>
            <w:tcW w:w="0" w:type="auto"/>
            <w:gridSpan w:val="11"/>
            <w:shd w:val="clear" w:color="auto" w:fill="F2F2F2" w:themeFill="background1" w:themeFillShade="F2"/>
            <w:vAlign w:val="center"/>
          </w:tcPr>
          <w:p w14:paraId="312C1E09" w14:textId="0BF32768" w:rsidR="000502E5" w:rsidRPr="00A40FFF" w:rsidRDefault="00E23A37" w:rsidP="00A40FFF">
            <w:pPr>
              <w:rPr>
                <w:b/>
                <w:bCs/>
                <w:sz w:val="20"/>
                <w:szCs w:val="20"/>
              </w:rPr>
            </w:pPr>
            <w:r w:rsidRPr="00A40FFF">
              <w:rPr>
                <w:b/>
                <w:bCs/>
                <w:sz w:val="20"/>
                <w:szCs w:val="20"/>
              </w:rPr>
              <w:t xml:space="preserve">Nivel inferior - </w:t>
            </w:r>
            <w:r w:rsidR="000502E5" w:rsidRPr="00A40FFF">
              <w:rPr>
                <w:b/>
                <w:bCs/>
                <w:sz w:val="20"/>
                <w:szCs w:val="20"/>
              </w:rPr>
              <w:t>MODALIDAD</w:t>
            </w:r>
            <w:r w:rsidR="00F31BB1" w:rsidRPr="00A40FFF">
              <w:rPr>
                <w:b/>
                <w:bCs/>
                <w:sz w:val="20"/>
                <w:szCs w:val="20"/>
              </w:rPr>
              <w:t>ES</w:t>
            </w:r>
            <w:r w:rsidR="000502E5" w:rsidRPr="00A40FFF">
              <w:rPr>
                <w:b/>
                <w:bCs/>
                <w:sz w:val="20"/>
                <w:szCs w:val="20"/>
              </w:rPr>
              <w:t xml:space="preserve"> DE L</w:t>
            </w:r>
            <w:r w:rsidR="00F31BB1" w:rsidRPr="00A40FFF">
              <w:rPr>
                <w:b/>
                <w:bCs/>
                <w:sz w:val="20"/>
                <w:szCs w:val="20"/>
              </w:rPr>
              <w:t xml:space="preserve">AS </w:t>
            </w:r>
            <w:r w:rsidR="000502E5" w:rsidRPr="00A40FFF">
              <w:rPr>
                <w:b/>
                <w:bCs/>
                <w:sz w:val="20"/>
                <w:szCs w:val="20"/>
              </w:rPr>
              <w:t>SUBVENCIONES (Art</w:t>
            </w:r>
            <w:r w:rsidR="00205831" w:rsidRPr="00A40FFF">
              <w:rPr>
                <w:b/>
                <w:bCs/>
                <w:sz w:val="20"/>
                <w:szCs w:val="20"/>
              </w:rPr>
              <w:t>ículo</w:t>
            </w:r>
            <w:r w:rsidR="000502E5" w:rsidRPr="00A40FFF">
              <w:rPr>
                <w:b/>
                <w:bCs/>
                <w:sz w:val="20"/>
                <w:szCs w:val="20"/>
              </w:rPr>
              <w:t xml:space="preserve"> 53.1</w:t>
            </w:r>
            <w:r w:rsidR="00B74E5C" w:rsidRPr="00A40FFF">
              <w:rPr>
                <w:b/>
                <w:bCs/>
                <w:sz w:val="20"/>
                <w:szCs w:val="20"/>
              </w:rPr>
              <w:t xml:space="preserve"> Reglamento (UE) 2021/1060</w:t>
            </w:r>
            <w:r w:rsidR="000502E5" w:rsidRPr="00A40FFF">
              <w:rPr>
                <w:b/>
                <w:bCs/>
                <w:sz w:val="20"/>
                <w:szCs w:val="20"/>
              </w:rPr>
              <w:t>)</w:t>
            </w:r>
            <w:r w:rsidR="00F4306B" w:rsidRPr="00A40FFF">
              <w:rPr>
                <w:b/>
                <w:bCs/>
                <w:sz w:val="20"/>
                <w:szCs w:val="20"/>
              </w:rPr>
              <w:t xml:space="preserve"> </w:t>
            </w:r>
            <w:r w:rsidR="00F4306B" w:rsidRPr="00A40FFF">
              <w:rPr>
                <w:b/>
                <w:bCs/>
                <w:sz w:val="20"/>
                <w:szCs w:val="20"/>
              </w:rPr>
              <w:endnoteReference w:id="5"/>
            </w:r>
          </w:p>
        </w:tc>
      </w:tr>
      <w:tr w:rsidR="005F0251" w:rsidRPr="000502E5" w14:paraId="5579AD9C" w14:textId="77777777" w:rsidTr="00055134">
        <w:trPr>
          <w:trHeight w:val="340"/>
        </w:trPr>
        <w:tc>
          <w:tcPr>
            <w:tcW w:w="6901" w:type="dxa"/>
            <w:gridSpan w:val="6"/>
          </w:tcPr>
          <w:p w14:paraId="77FAF8DD" w14:textId="413EDE93" w:rsidR="005431E5" w:rsidRPr="000502E5" w:rsidRDefault="000502E5" w:rsidP="00F31BB1">
            <w:pPr>
              <w:pStyle w:val="Prrafodelista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Reembolso de los costes subvencionables efectivamente incurridos</w:t>
            </w:r>
          </w:p>
        </w:tc>
        <w:tc>
          <w:tcPr>
            <w:tcW w:w="3448" w:type="dxa"/>
            <w:gridSpan w:val="5"/>
          </w:tcPr>
          <w:p w14:paraId="722A227B" w14:textId="63D2670C" w:rsidR="005431E5" w:rsidRPr="0062700B" w:rsidRDefault="005431E5" w:rsidP="005431E5">
            <w:pPr>
              <w:jc w:val="center"/>
              <w:rPr>
                <w:b/>
                <w:bCs/>
                <w:sz w:val="24"/>
              </w:rPr>
            </w:pPr>
          </w:p>
        </w:tc>
      </w:tr>
      <w:tr w:rsidR="005F0251" w:rsidRPr="000502E5" w14:paraId="00C4211A" w14:textId="77777777" w:rsidTr="00055134">
        <w:trPr>
          <w:trHeight w:val="340"/>
        </w:trPr>
        <w:tc>
          <w:tcPr>
            <w:tcW w:w="6901" w:type="dxa"/>
            <w:gridSpan w:val="6"/>
          </w:tcPr>
          <w:p w14:paraId="550EBAE9" w14:textId="64B13311" w:rsidR="005431E5" w:rsidRPr="000502E5" w:rsidRDefault="000502E5" w:rsidP="00F31BB1">
            <w:pPr>
              <w:pStyle w:val="Prrafodelista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Costes unitarios</w:t>
            </w:r>
          </w:p>
        </w:tc>
        <w:tc>
          <w:tcPr>
            <w:tcW w:w="3448" w:type="dxa"/>
            <w:gridSpan w:val="5"/>
          </w:tcPr>
          <w:p w14:paraId="31255895" w14:textId="77777777" w:rsidR="005431E5" w:rsidRPr="0062700B" w:rsidRDefault="005431E5" w:rsidP="005431E5">
            <w:pPr>
              <w:jc w:val="center"/>
              <w:rPr>
                <w:b/>
                <w:bCs/>
                <w:sz w:val="24"/>
              </w:rPr>
            </w:pPr>
          </w:p>
        </w:tc>
      </w:tr>
      <w:tr w:rsidR="005F0251" w:rsidRPr="000502E5" w14:paraId="200C510D" w14:textId="77777777" w:rsidTr="00055134">
        <w:trPr>
          <w:trHeight w:val="340"/>
        </w:trPr>
        <w:tc>
          <w:tcPr>
            <w:tcW w:w="6901" w:type="dxa"/>
            <w:gridSpan w:val="6"/>
          </w:tcPr>
          <w:p w14:paraId="3A0E5709" w14:textId="4F5E3B4E" w:rsidR="000502E5" w:rsidRPr="000502E5" w:rsidRDefault="000502E5" w:rsidP="00F31BB1">
            <w:pPr>
              <w:pStyle w:val="Prrafodelista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Sumas a tanto alzado</w:t>
            </w:r>
          </w:p>
        </w:tc>
        <w:tc>
          <w:tcPr>
            <w:tcW w:w="3448" w:type="dxa"/>
            <w:gridSpan w:val="5"/>
          </w:tcPr>
          <w:p w14:paraId="532DD334" w14:textId="77777777" w:rsidR="000502E5" w:rsidRPr="0062700B" w:rsidRDefault="000502E5" w:rsidP="005431E5">
            <w:pPr>
              <w:jc w:val="center"/>
              <w:rPr>
                <w:b/>
                <w:bCs/>
                <w:sz w:val="24"/>
              </w:rPr>
            </w:pPr>
          </w:p>
        </w:tc>
      </w:tr>
      <w:tr w:rsidR="005F0251" w:rsidRPr="000502E5" w14:paraId="2AE00CA7" w14:textId="77777777" w:rsidTr="00055134">
        <w:trPr>
          <w:trHeight w:val="340"/>
        </w:trPr>
        <w:tc>
          <w:tcPr>
            <w:tcW w:w="6901" w:type="dxa"/>
            <w:gridSpan w:val="6"/>
          </w:tcPr>
          <w:p w14:paraId="138E2D6D" w14:textId="7815BC7E" w:rsidR="000502E5" w:rsidRPr="000502E5" w:rsidRDefault="000502E5" w:rsidP="00F31BB1">
            <w:pPr>
              <w:pStyle w:val="Prrafodelista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Financiación a tipo fijo</w:t>
            </w:r>
          </w:p>
        </w:tc>
        <w:tc>
          <w:tcPr>
            <w:tcW w:w="3448" w:type="dxa"/>
            <w:gridSpan w:val="5"/>
          </w:tcPr>
          <w:p w14:paraId="50716FEF" w14:textId="77777777" w:rsidR="000502E5" w:rsidRPr="0062700B" w:rsidRDefault="000502E5" w:rsidP="005431E5">
            <w:pPr>
              <w:jc w:val="center"/>
              <w:rPr>
                <w:b/>
                <w:bCs/>
                <w:sz w:val="24"/>
              </w:rPr>
            </w:pPr>
          </w:p>
        </w:tc>
      </w:tr>
      <w:tr w:rsidR="005F0251" w:rsidRPr="000502E5" w14:paraId="1EB95292" w14:textId="77777777" w:rsidTr="00055134">
        <w:trPr>
          <w:trHeight w:val="340"/>
        </w:trPr>
        <w:tc>
          <w:tcPr>
            <w:tcW w:w="6901" w:type="dxa"/>
            <w:gridSpan w:val="6"/>
          </w:tcPr>
          <w:p w14:paraId="4976A88C" w14:textId="5584D9F6" w:rsidR="000502E5" w:rsidRPr="000502E5" w:rsidRDefault="000502E5" w:rsidP="00F31BB1">
            <w:pPr>
              <w:pStyle w:val="Prrafodelista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Combinación de las anteriores modalidades</w:t>
            </w:r>
          </w:p>
        </w:tc>
        <w:tc>
          <w:tcPr>
            <w:tcW w:w="3448" w:type="dxa"/>
            <w:gridSpan w:val="5"/>
          </w:tcPr>
          <w:p w14:paraId="682CEE28" w14:textId="77777777" w:rsidR="000502E5" w:rsidRPr="0062700B" w:rsidRDefault="000502E5" w:rsidP="005431E5">
            <w:pPr>
              <w:jc w:val="center"/>
              <w:rPr>
                <w:b/>
                <w:bCs/>
                <w:sz w:val="24"/>
              </w:rPr>
            </w:pPr>
          </w:p>
        </w:tc>
      </w:tr>
      <w:tr w:rsidR="005F0251" w:rsidRPr="000502E5" w14:paraId="7A0486CF" w14:textId="77777777" w:rsidTr="00055134">
        <w:trPr>
          <w:trHeight w:val="340"/>
        </w:trPr>
        <w:tc>
          <w:tcPr>
            <w:tcW w:w="6901" w:type="dxa"/>
            <w:gridSpan w:val="6"/>
          </w:tcPr>
          <w:p w14:paraId="46A15CF1" w14:textId="00A8E1AF" w:rsidR="000502E5" w:rsidRPr="000502E5" w:rsidRDefault="000502E5" w:rsidP="00F31BB1">
            <w:pPr>
              <w:pStyle w:val="Prrafodelista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Financiación no vinculada a los costes</w:t>
            </w:r>
          </w:p>
        </w:tc>
        <w:tc>
          <w:tcPr>
            <w:tcW w:w="3448" w:type="dxa"/>
            <w:gridSpan w:val="5"/>
          </w:tcPr>
          <w:p w14:paraId="37776257" w14:textId="77777777" w:rsidR="000502E5" w:rsidRPr="0062700B" w:rsidRDefault="000502E5" w:rsidP="005431E5">
            <w:pPr>
              <w:jc w:val="center"/>
              <w:rPr>
                <w:b/>
                <w:bCs/>
                <w:sz w:val="24"/>
              </w:rPr>
            </w:pPr>
          </w:p>
        </w:tc>
      </w:tr>
      <w:tr w:rsidR="00A40FFF" w:rsidRPr="00A40FFF" w14:paraId="6ADB7F90" w14:textId="77777777" w:rsidTr="000167E9">
        <w:trPr>
          <w:trHeight w:hRule="exact" w:val="567"/>
        </w:trPr>
        <w:tc>
          <w:tcPr>
            <w:tcW w:w="0" w:type="auto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3100B" w14:textId="3C1E3826" w:rsidR="000167E9" w:rsidRPr="00A40FFF" w:rsidRDefault="000167E9" w:rsidP="00941D60">
            <w:pPr>
              <w:jc w:val="both"/>
              <w:rPr>
                <w:sz w:val="20"/>
                <w:szCs w:val="20"/>
              </w:rPr>
            </w:pPr>
            <w:r w:rsidRPr="00A40FFF">
              <w:rPr>
                <w:sz w:val="20"/>
                <w:szCs w:val="20"/>
              </w:rPr>
              <w:t xml:space="preserve">En el supuesto de que se utilicen opciones de costes simplificados o de financiación no vinculada a costes del artículo 95 Reglamento (UE) 2021/1060, deberá recogerse expresamente en el DECA la metodología utilizada para el pago de la ayuda. </w:t>
            </w:r>
          </w:p>
        </w:tc>
      </w:tr>
      <w:tr w:rsidR="00500708" w:rsidRPr="003E0A65" w14:paraId="24457AFB" w14:textId="77777777" w:rsidTr="008C444B">
        <w:trPr>
          <w:trHeight w:hRule="exact" w:val="80"/>
        </w:trPr>
        <w:tc>
          <w:tcPr>
            <w:tcW w:w="10349" w:type="dxa"/>
            <w:gridSpan w:val="11"/>
          </w:tcPr>
          <w:p w14:paraId="6591C528" w14:textId="77777777" w:rsidR="00500708" w:rsidRPr="003E0A65" w:rsidRDefault="00500708" w:rsidP="008C444B">
            <w:pPr>
              <w:jc w:val="center"/>
              <w:rPr>
                <w:b/>
                <w:szCs w:val="22"/>
              </w:rPr>
            </w:pPr>
          </w:p>
        </w:tc>
      </w:tr>
      <w:tr w:rsidR="00F4306B" w:rsidRPr="00A40FFF" w14:paraId="297EC932" w14:textId="77777777" w:rsidTr="00A40FFF">
        <w:trPr>
          <w:trHeight w:hRule="exact" w:val="340"/>
        </w:trPr>
        <w:tc>
          <w:tcPr>
            <w:tcW w:w="10349" w:type="dxa"/>
            <w:gridSpan w:val="11"/>
            <w:shd w:val="clear" w:color="auto" w:fill="F2F2F2" w:themeFill="background1" w:themeFillShade="F2"/>
          </w:tcPr>
          <w:p w14:paraId="17260AF3" w14:textId="0D83451B" w:rsidR="00F4306B" w:rsidRPr="004D52A4" w:rsidRDefault="00C664B7" w:rsidP="004D52A4">
            <w:pPr>
              <w:pStyle w:val="Prrafodelista"/>
              <w:numPr>
                <w:ilvl w:val="0"/>
                <w:numId w:val="14"/>
              </w:numPr>
              <w:jc w:val="center"/>
              <w:rPr>
                <w:b/>
                <w:bCs/>
                <w:sz w:val="24"/>
              </w:rPr>
            </w:pPr>
            <w:r w:rsidRPr="004D52A4">
              <w:rPr>
                <w:b/>
                <w:bCs/>
                <w:sz w:val="24"/>
              </w:rPr>
              <w:t xml:space="preserve">DIMENSIONES </w:t>
            </w:r>
            <w:r w:rsidRPr="00A40FFF">
              <w:rPr>
                <w:rStyle w:val="Refdenotaalfinal"/>
                <w:b/>
                <w:sz w:val="24"/>
              </w:rPr>
              <w:endnoteReference w:id="6"/>
            </w:r>
          </w:p>
        </w:tc>
      </w:tr>
      <w:tr w:rsidR="000A408D" w14:paraId="13D8CF01" w14:textId="77777777" w:rsidTr="00055134">
        <w:trPr>
          <w:trHeight w:hRule="exact" w:val="340"/>
        </w:trPr>
        <w:tc>
          <w:tcPr>
            <w:tcW w:w="8021" w:type="dxa"/>
            <w:gridSpan w:val="7"/>
          </w:tcPr>
          <w:p w14:paraId="310D8FE0" w14:textId="45D8ADF9" w:rsidR="001D0A11" w:rsidRDefault="00E62064" w:rsidP="00ED2AA7">
            <w:pPr>
              <w:rPr>
                <w:b/>
              </w:rPr>
            </w:pPr>
            <w:r>
              <w:rPr>
                <w:b/>
              </w:rPr>
              <w:t>Á</w:t>
            </w:r>
            <w:r w:rsidR="001D0A11" w:rsidRPr="00DA29D4">
              <w:rPr>
                <w:b/>
              </w:rPr>
              <w:t>MBITO DE INTERVENCIÓN</w:t>
            </w:r>
            <w:r w:rsidR="001D0A11">
              <w:rPr>
                <w:b/>
              </w:rPr>
              <w:t xml:space="preserve"> </w:t>
            </w:r>
            <w:r w:rsidR="001D0A11" w:rsidRPr="001D0A11">
              <w:rPr>
                <w:bCs/>
                <w:sz w:val="16"/>
                <w:szCs w:val="16"/>
              </w:rPr>
              <w:t>(Cuadro 1)</w:t>
            </w:r>
          </w:p>
        </w:tc>
        <w:tc>
          <w:tcPr>
            <w:tcW w:w="2328" w:type="dxa"/>
            <w:gridSpan w:val="4"/>
          </w:tcPr>
          <w:p w14:paraId="70554F87" w14:textId="77777777" w:rsidR="001D0A11" w:rsidRDefault="001D0A11" w:rsidP="00ED2AA7">
            <w:pPr>
              <w:jc w:val="center"/>
            </w:pPr>
          </w:p>
        </w:tc>
      </w:tr>
      <w:tr w:rsidR="000A408D" w14:paraId="3127C4A1" w14:textId="77777777" w:rsidTr="00055134">
        <w:trPr>
          <w:trHeight w:hRule="exact" w:val="340"/>
        </w:trPr>
        <w:tc>
          <w:tcPr>
            <w:tcW w:w="8021" w:type="dxa"/>
            <w:gridSpan w:val="7"/>
          </w:tcPr>
          <w:p w14:paraId="0D1C0F08" w14:textId="30D1C56C" w:rsidR="00C664B7" w:rsidRPr="00DA29D4" w:rsidRDefault="00C664B7" w:rsidP="00C664B7">
            <w:pPr>
              <w:ind w:left="29"/>
              <w:rPr>
                <w:b/>
              </w:rPr>
            </w:pPr>
            <w:r w:rsidRPr="00552940">
              <w:rPr>
                <w:b/>
                <w:szCs w:val="22"/>
              </w:rPr>
              <w:t>FORMA DE AYUDA</w:t>
            </w:r>
            <w:r w:rsidR="001D0A11">
              <w:rPr>
                <w:b/>
                <w:szCs w:val="22"/>
              </w:rPr>
              <w:t xml:space="preserve"> </w:t>
            </w:r>
            <w:r w:rsidR="001D0A11" w:rsidRPr="001D0A11">
              <w:rPr>
                <w:bCs/>
                <w:sz w:val="16"/>
                <w:szCs w:val="16"/>
              </w:rPr>
              <w:t xml:space="preserve">(Cuadro </w:t>
            </w:r>
            <w:r w:rsidR="001D0A11">
              <w:rPr>
                <w:bCs/>
                <w:sz w:val="16"/>
                <w:szCs w:val="16"/>
              </w:rPr>
              <w:t>2</w:t>
            </w:r>
            <w:r w:rsidR="001D0A11" w:rsidRPr="001D0A11">
              <w:rPr>
                <w:bCs/>
                <w:sz w:val="16"/>
                <w:szCs w:val="16"/>
              </w:rPr>
              <w:t>)</w:t>
            </w:r>
          </w:p>
        </w:tc>
        <w:tc>
          <w:tcPr>
            <w:tcW w:w="2328" w:type="dxa"/>
            <w:gridSpan w:val="4"/>
          </w:tcPr>
          <w:p w14:paraId="08795112" w14:textId="77777777" w:rsidR="00C664B7" w:rsidRDefault="00C664B7" w:rsidP="00EE460D">
            <w:pPr>
              <w:jc w:val="center"/>
            </w:pPr>
          </w:p>
        </w:tc>
      </w:tr>
      <w:tr w:rsidR="000A408D" w14:paraId="0314DC3D" w14:textId="77777777" w:rsidTr="00055134">
        <w:trPr>
          <w:trHeight w:hRule="exact" w:val="340"/>
        </w:trPr>
        <w:tc>
          <w:tcPr>
            <w:tcW w:w="8021" w:type="dxa"/>
            <w:gridSpan w:val="7"/>
          </w:tcPr>
          <w:p w14:paraId="0B3AD5F6" w14:textId="2497040C" w:rsidR="00C664B7" w:rsidRDefault="00C664B7" w:rsidP="00EE460D">
            <w:pPr>
              <w:rPr>
                <w:b/>
              </w:rPr>
            </w:pPr>
            <w:r>
              <w:rPr>
                <w:b/>
              </w:rPr>
              <w:t>MECANISMO DE INTERVENCI</w:t>
            </w:r>
            <w:r w:rsidR="00E62064">
              <w:rPr>
                <w:b/>
              </w:rPr>
              <w:t>Ó</w:t>
            </w:r>
            <w:r>
              <w:rPr>
                <w:b/>
              </w:rPr>
              <w:t>N TERRITORIAL</w:t>
            </w:r>
            <w:r w:rsidR="001D0A11">
              <w:rPr>
                <w:b/>
              </w:rPr>
              <w:t xml:space="preserve"> </w:t>
            </w:r>
            <w:r w:rsidR="001D0A11" w:rsidRPr="001D0A11">
              <w:rPr>
                <w:bCs/>
                <w:sz w:val="16"/>
                <w:szCs w:val="16"/>
              </w:rPr>
              <w:t xml:space="preserve">(Cuadro </w:t>
            </w:r>
            <w:r w:rsidR="001D0A11">
              <w:rPr>
                <w:bCs/>
                <w:sz w:val="16"/>
                <w:szCs w:val="16"/>
              </w:rPr>
              <w:t>3</w:t>
            </w:r>
            <w:r w:rsidR="001D0A11" w:rsidRPr="001D0A11">
              <w:rPr>
                <w:bCs/>
                <w:sz w:val="16"/>
                <w:szCs w:val="16"/>
              </w:rPr>
              <w:t>)</w:t>
            </w:r>
          </w:p>
        </w:tc>
        <w:tc>
          <w:tcPr>
            <w:tcW w:w="2328" w:type="dxa"/>
            <w:gridSpan w:val="4"/>
          </w:tcPr>
          <w:p w14:paraId="6B2EF25D" w14:textId="77777777" w:rsidR="00C664B7" w:rsidRDefault="00C664B7" w:rsidP="00EE460D">
            <w:pPr>
              <w:jc w:val="center"/>
            </w:pPr>
          </w:p>
        </w:tc>
      </w:tr>
      <w:tr w:rsidR="000A408D" w14:paraId="13FF0C10" w14:textId="77777777" w:rsidTr="00055134">
        <w:trPr>
          <w:trHeight w:hRule="exact" w:val="340"/>
        </w:trPr>
        <w:tc>
          <w:tcPr>
            <w:tcW w:w="8021" w:type="dxa"/>
            <w:gridSpan w:val="7"/>
          </w:tcPr>
          <w:p w14:paraId="10E1F597" w14:textId="50830AFD" w:rsidR="00C664B7" w:rsidRDefault="001D0A11" w:rsidP="00EE460D">
            <w:pPr>
              <w:rPr>
                <w:b/>
              </w:rPr>
            </w:pPr>
            <w:r>
              <w:rPr>
                <w:b/>
              </w:rPr>
              <w:t>ACTIVIDAD ECON</w:t>
            </w:r>
            <w:r w:rsidR="00686B2B">
              <w:rPr>
                <w:b/>
              </w:rPr>
              <w:t>Ó</w:t>
            </w:r>
            <w:r>
              <w:rPr>
                <w:b/>
              </w:rPr>
              <w:t xml:space="preserve">MICA </w:t>
            </w:r>
            <w:r w:rsidRPr="001D0A11">
              <w:rPr>
                <w:bCs/>
                <w:sz w:val="16"/>
                <w:szCs w:val="16"/>
              </w:rPr>
              <w:t xml:space="preserve">(Cuadro </w:t>
            </w:r>
            <w:r>
              <w:rPr>
                <w:bCs/>
                <w:sz w:val="16"/>
                <w:szCs w:val="16"/>
              </w:rPr>
              <w:t>4</w:t>
            </w:r>
            <w:r w:rsidRPr="001D0A11">
              <w:rPr>
                <w:bCs/>
                <w:sz w:val="16"/>
                <w:szCs w:val="16"/>
              </w:rPr>
              <w:t>)</w:t>
            </w:r>
          </w:p>
        </w:tc>
        <w:tc>
          <w:tcPr>
            <w:tcW w:w="2328" w:type="dxa"/>
            <w:gridSpan w:val="4"/>
          </w:tcPr>
          <w:p w14:paraId="4797575B" w14:textId="77777777" w:rsidR="00C664B7" w:rsidRDefault="00C664B7" w:rsidP="00EE460D">
            <w:pPr>
              <w:jc w:val="center"/>
            </w:pPr>
          </w:p>
        </w:tc>
      </w:tr>
      <w:tr w:rsidR="000A408D" w14:paraId="2B48B1CB" w14:textId="77777777" w:rsidTr="00055134">
        <w:trPr>
          <w:trHeight w:hRule="exact" w:val="340"/>
        </w:trPr>
        <w:tc>
          <w:tcPr>
            <w:tcW w:w="8021" w:type="dxa"/>
            <w:gridSpan w:val="7"/>
          </w:tcPr>
          <w:p w14:paraId="764CE30D" w14:textId="4E496274" w:rsidR="00C664B7" w:rsidRDefault="001D0A11" w:rsidP="00EE460D">
            <w:pPr>
              <w:rPr>
                <w:b/>
              </w:rPr>
            </w:pPr>
            <w:r>
              <w:rPr>
                <w:b/>
              </w:rPr>
              <w:t>LOCALIZACI</w:t>
            </w:r>
            <w:r w:rsidR="00686B2B">
              <w:rPr>
                <w:b/>
              </w:rPr>
              <w:t>Ó</w:t>
            </w:r>
            <w:r>
              <w:rPr>
                <w:b/>
              </w:rPr>
              <w:t xml:space="preserve">N </w:t>
            </w:r>
            <w:r w:rsidRPr="001D0A11">
              <w:rPr>
                <w:bCs/>
                <w:sz w:val="16"/>
                <w:szCs w:val="16"/>
              </w:rPr>
              <w:t xml:space="preserve">(Cuadro </w:t>
            </w:r>
            <w:r>
              <w:rPr>
                <w:bCs/>
                <w:sz w:val="16"/>
                <w:szCs w:val="16"/>
              </w:rPr>
              <w:t>5</w:t>
            </w:r>
            <w:r w:rsidRPr="001D0A11">
              <w:rPr>
                <w:bCs/>
                <w:sz w:val="16"/>
                <w:szCs w:val="16"/>
              </w:rPr>
              <w:t>)</w:t>
            </w:r>
          </w:p>
        </w:tc>
        <w:tc>
          <w:tcPr>
            <w:tcW w:w="2328" w:type="dxa"/>
            <w:gridSpan w:val="4"/>
          </w:tcPr>
          <w:p w14:paraId="7EAF6F2B" w14:textId="77777777" w:rsidR="00C664B7" w:rsidRDefault="00C664B7" w:rsidP="00EE460D">
            <w:pPr>
              <w:jc w:val="center"/>
            </w:pPr>
          </w:p>
        </w:tc>
      </w:tr>
      <w:tr w:rsidR="000A408D" w14:paraId="45D88F4D" w14:textId="77777777" w:rsidTr="00055134">
        <w:trPr>
          <w:trHeight w:hRule="exact" w:val="340"/>
        </w:trPr>
        <w:tc>
          <w:tcPr>
            <w:tcW w:w="8021" w:type="dxa"/>
            <w:gridSpan w:val="7"/>
          </w:tcPr>
          <w:p w14:paraId="644EEDCC" w14:textId="7052CE1C" w:rsidR="001D0A11" w:rsidRDefault="00B16469" w:rsidP="00EE460D">
            <w:pPr>
              <w:rPr>
                <w:b/>
              </w:rPr>
            </w:pPr>
            <w:r>
              <w:rPr>
                <w:b/>
              </w:rPr>
              <w:t>IGUALDAD DE G</w:t>
            </w:r>
            <w:r w:rsidR="00686B2B">
              <w:rPr>
                <w:b/>
              </w:rPr>
              <w:t>É</w:t>
            </w:r>
            <w:r>
              <w:rPr>
                <w:b/>
              </w:rPr>
              <w:t xml:space="preserve">NERO </w:t>
            </w:r>
            <w:r w:rsidRPr="001D0A11">
              <w:rPr>
                <w:bCs/>
                <w:sz w:val="16"/>
                <w:szCs w:val="16"/>
              </w:rPr>
              <w:t xml:space="preserve">(Cuadro </w:t>
            </w:r>
            <w:r>
              <w:rPr>
                <w:bCs/>
                <w:sz w:val="16"/>
                <w:szCs w:val="16"/>
              </w:rPr>
              <w:t>7</w:t>
            </w:r>
            <w:r w:rsidRPr="001D0A11">
              <w:rPr>
                <w:bCs/>
                <w:sz w:val="16"/>
                <w:szCs w:val="16"/>
              </w:rPr>
              <w:t>)</w:t>
            </w:r>
          </w:p>
        </w:tc>
        <w:tc>
          <w:tcPr>
            <w:tcW w:w="2328" w:type="dxa"/>
            <w:gridSpan w:val="4"/>
          </w:tcPr>
          <w:p w14:paraId="43058553" w14:textId="77777777" w:rsidR="001D0A11" w:rsidRDefault="001D0A11" w:rsidP="00EE460D">
            <w:pPr>
              <w:jc w:val="center"/>
            </w:pPr>
          </w:p>
        </w:tc>
      </w:tr>
    </w:tbl>
    <w:tbl>
      <w:tblPr>
        <w:tblStyle w:val="Tablaconcuadrcula"/>
        <w:tblW w:w="10349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1135"/>
        <w:gridCol w:w="4394"/>
        <w:gridCol w:w="425"/>
        <w:gridCol w:w="993"/>
        <w:gridCol w:w="731"/>
        <w:gridCol w:w="970"/>
        <w:gridCol w:w="141"/>
        <w:gridCol w:w="1553"/>
        <w:gridCol w:w="7"/>
      </w:tblGrid>
      <w:tr w:rsidR="00C664B7" w:rsidRPr="005F413B" w14:paraId="08A20C86" w14:textId="77777777" w:rsidTr="00500708">
        <w:trPr>
          <w:trHeight w:hRule="exact" w:val="340"/>
        </w:trPr>
        <w:tc>
          <w:tcPr>
            <w:tcW w:w="10349" w:type="dxa"/>
            <w:gridSpan w:val="9"/>
            <w:shd w:val="clear" w:color="auto" w:fill="F2F2F2" w:themeFill="background1" w:themeFillShade="F2"/>
          </w:tcPr>
          <w:p w14:paraId="2729C61D" w14:textId="72BC9574" w:rsidR="00C664B7" w:rsidRPr="004D52A4" w:rsidRDefault="00C664B7" w:rsidP="004D52A4">
            <w:pPr>
              <w:pStyle w:val="Prrafodelista"/>
              <w:numPr>
                <w:ilvl w:val="0"/>
                <w:numId w:val="14"/>
              </w:numPr>
              <w:jc w:val="center"/>
              <w:rPr>
                <w:b/>
                <w:bCs/>
                <w:sz w:val="24"/>
              </w:rPr>
            </w:pPr>
            <w:r w:rsidRPr="004D52A4">
              <w:rPr>
                <w:b/>
                <w:bCs/>
                <w:sz w:val="24"/>
              </w:rPr>
              <w:lastRenderedPageBreak/>
              <w:t>OTROS DATOS DE LA OPERACION</w:t>
            </w:r>
          </w:p>
        </w:tc>
      </w:tr>
      <w:tr w:rsidR="000A408D" w:rsidRPr="00E10EFC" w14:paraId="5B2AF1F8" w14:textId="77777777" w:rsidTr="00500708">
        <w:trPr>
          <w:trHeight w:hRule="exact" w:val="340"/>
        </w:trPr>
        <w:tc>
          <w:tcPr>
            <w:tcW w:w="5954" w:type="dxa"/>
            <w:gridSpan w:val="3"/>
          </w:tcPr>
          <w:p w14:paraId="205A6AEC" w14:textId="6DC6AADB" w:rsidR="00F4306B" w:rsidRPr="00E10EFC" w:rsidRDefault="00257A96" w:rsidP="00EE460D">
            <w:pPr>
              <w:rPr>
                <w:b/>
              </w:rPr>
            </w:pPr>
            <w:r w:rsidRPr="00E10EFC">
              <w:rPr>
                <w:b/>
              </w:rPr>
              <w:t>ESTRATEGIA/</w:t>
            </w:r>
            <w:r w:rsidR="00F4306B" w:rsidRPr="00E10EFC">
              <w:rPr>
                <w:b/>
              </w:rPr>
              <w:t xml:space="preserve">PLAN </w:t>
            </w:r>
            <w:r w:rsidRPr="00E10EFC">
              <w:rPr>
                <w:b/>
              </w:rPr>
              <w:t>NACIONAL/</w:t>
            </w:r>
            <w:r w:rsidR="00F4306B" w:rsidRPr="00E10EFC">
              <w:rPr>
                <w:b/>
              </w:rPr>
              <w:t>REGIONAL</w:t>
            </w:r>
            <w:r w:rsidR="007D62A9" w:rsidRPr="00E10EFC">
              <w:rPr>
                <w:b/>
              </w:rPr>
              <w:t xml:space="preserve"> </w:t>
            </w:r>
            <w:r w:rsidR="00F4306B" w:rsidRPr="00E10EFC">
              <w:rPr>
                <w:rStyle w:val="Refdenotaalfinal"/>
                <w:b/>
              </w:rPr>
              <w:endnoteReference w:id="7"/>
            </w:r>
          </w:p>
        </w:tc>
        <w:tc>
          <w:tcPr>
            <w:tcW w:w="4395" w:type="dxa"/>
            <w:gridSpan w:val="6"/>
          </w:tcPr>
          <w:p w14:paraId="47C4923C" w14:textId="77777777" w:rsidR="00F4306B" w:rsidRPr="00E10EFC" w:rsidRDefault="00F4306B" w:rsidP="00500708"/>
        </w:tc>
      </w:tr>
      <w:tr w:rsidR="000A408D" w:rsidRPr="00E10EFC" w14:paraId="2F71EB1C" w14:textId="77777777" w:rsidTr="00D0538C">
        <w:trPr>
          <w:trHeight w:val="340"/>
        </w:trPr>
        <w:tc>
          <w:tcPr>
            <w:tcW w:w="7678" w:type="dxa"/>
            <w:gridSpan w:val="5"/>
          </w:tcPr>
          <w:p w14:paraId="2602E55A" w14:textId="013C6F82" w:rsidR="00E761CA" w:rsidRPr="00E10EFC" w:rsidRDefault="00E761CA" w:rsidP="00EE460D">
            <w:pPr>
              <w:rPr>
                <w:b/>
              </w:rPr>
            </w:pPr>
            <w:r w:rsidRPr="00E10EFC">
              <w:rPr>
                <w:b/>
              </w:rPr>
              <w:t>OPERACIÓN SUJETA A CONTRATACI</w:t>
            </w:r>
            <w:r w:rsidR="00686B2B" w:rsidRPr="00E10EFC">
              <w:rPr>
                <w:b/>
              </w:rPr>
              <w:t>Ó</w:t>
            </w:r>
            <w:r w:rsidRPr="00E10EFC">
              <w:rPr>
                <w:b/>
              </w:rPr>
              <w:t>N P</w:t>
            </w:r>
            <w:r w:rsidR="00686B2B" w:rsidRPr="00E10EFC">
              <w:rPr>
                <w:b/>
              </w:rPr>
              <w:t>Ú</w:t>
            </w:r>
            <w:r w:rsidRPr="00E10EFC">
              <w:rPr>
                <w:b/>
              </w:rPr>
              <w:t xml:space="preserve">BLICA </w:t>
            </w:r>
            <w:r w:rsidRPr="00E10EFC">
              <w:rPr>
                <w:bCs/>
                <w:sz w:val="16"/>
                <w:szCs w:val="16"/>
              </w:rPr>
              <w:t>(SI/NO)</w:t>
            </w:r>
          </w:p>
        </w:tc>
        <w:tc>
          <w:tcPr>
            <w:tcW w:w="2671" w:type="dxa"/>
            <w:gridSpan w:val="4"/>
          </w:tcPr>
          <w:p w14:paraId="58257121" w14:textId="77777777" w:rsidR="00E761CA" w:rsidRPr="00E10EFC" w:rsidRDefault="00E761CA" w:rsidP="00EE460D">
            <w:pPr>
              <w:jc w:val="center"/>
            </w:pPr>
          </w:p>
        </w:tc>
      </w:tr>
      <w:tr w:rsidR="000A408D" w:rsidRPr="00E10EFC" w14:paraId="0AC33C5C" w14:textId="77777777" w:rsidTr="00955D82">
        <w:trPr>
          <w:trHeight w:hRule="exact" w:val="340"/>
        </w:trPr>
        <w:tc>
          <w:tcPr>
            <w:tcW w:w="7678" w:type="dxa"/>
            <w:gridSpan w:val="5"/>
          </w:tcPr>
          <w:p w14:paraId="3B228424" w14:textId="5B66C068" w:rsidR="00F4306B" w:rsidRPr="00E10EFC" w:rsidRDefault="00F40BE9" w:rsidP="00EE460D">
            <w:pPr>
              <w:rPr>
                <w:b/>
              </w:rPr>
            </w:pPr>
            <w:r w:rsidRPr="00E10EFC">
              <w:rPr>
                <w:b/>
              </w:rPr>
              <w:t>OPERACIÓN GENERADORA DE INGRESOS</w:t>
            </w:r>
            <w:r w:rsidR="00E761CA" w:rsidRPr="00E10EFC">
              <w:rPr>
                <w:b/>
              </w:rPr>
              <w:t xml:space="preserve"> </w:t>
            </w:r>
            <w:r w:rsidR="00E761CA" w:rsidRPr="00E10EFC">
              <w:rPr>
                <w:bCs/>
                <w:sz w:val="16"/>
                <w:szCs w:val="16"/>
              </w:rPr>
              <w:t>(SI/NO)</w:t>
            </w:r>
          </w:p>
        </w:tc>
        <w:tc>
          <w:tcPr>
            <w:tcW w:w="2671" w:type="dxa"/>
            <w:gridSpan w:val="4"/>
          </w:tcPr>
          <w:p w14:paraId="36342D86" w14:textId="706941C5" w:rsidR="00F4306B" w:rsidRPr="00E10EFC" w:rsidRDefault="00F4306B" w:rsidP="00EE460D">
            <w:pPr>
              <w:jc w:val="center"/>
            </w:pPr>
          </w:p>
        </w:tc>
      </w:tr>
      <w:tr w:rsidR="00A40FFF" w:rsidRPr="00A40FFF" w14:paraId="4F5F56FD" w14:textId="77777777" w:rsidTr="00263C48">
        <w:trPr>
          <w:trHeight w:val="340"/>
        </w:trPr>
        <w:tc>
          <w:tcPr>
            <w:tcW w:w="7678" w:type="dxa"/>
            <w:gridSpan w:val="5"/>
          </w:tcPr>
          <w:p w14:paraId="6632FDEC" w14:textId="160C85AF" w:rsidR="00955D82" w:rsidRPr="00A40FFF" w:rsidRDefault="00955D82" w:rsidP="00263C48">
            <w:pPr>
              <w:rPr>
                <w:b/>
              </w:rPr>
            </w:pPr>
            <w:r w:rsidRPr="00A40FFF">
              <w:rPr>
                <w:b/>
              </w:rPr>
              <w:t xml:space="preserve">INCLUYE LA OPERACIÓN </w:t>
            </w:r>
            <w:r w:rsidR="00331791" w:rsidRPr="00A40FFF">
              <w:rPr>
                <w:b/>
              </w:rPr>
              <w:t>COMPRA O CONTRIBUCIÓN EN ESPECIE</w:t>
            </w:r>
            <w:r w:rsidR="00361A42" w:rsidRPr="00A40FFF">
              <w:rPr>
                <w:b/>
              </w:rPr>
              <w:t xml:space="preserve"> </w:t>
            </w:r>
            <w:r w:rsidR="00331791" w:rsidRPr="00A40FFF">
              <w:rPr>
                <w:b/>
              </w:rPr>
              <w:t xml:space="preserve">DE </w:t>
            </w:r>
            <w:r w:rsidRPr="00A40FFF">
              <w:rPr>
                <w:b/>
              </w:rPr>
              <w:t xml:space="preserve">TERRENOS Y/O BIENES INMUEBLES </w:t>
            </w:r>
            <w:r w:rsidRPr="00A40FFF">
              <w:rPr>
                <w:sz w:val="16"/>
                <w:szCs w:val="16"/>
              </w:rPr>
              <w:t>(SI/NO)</w:t>
            </w:r>
          </w:p>
        </w:tc>
        <w:tc>
          <w:tcPr>
            <w:tcW w:w="2671" w:type="dxa"/>
            <w:gridSpan w:val="4"/>
          </w:tcPr>
          <w:p w14:paraId="4D4446DC" w14:textId="77777777" w:rsidR="00955D82" w:rsidRPr="00A14970" w:rsidRDefault="00955D82" w:rsidP="00263C48">
            <w:pPr>
              <w:jc w:val="center"/>
              <w:rPr>
                <w:szCs w:val="22"/>
              </w:rPr>
            </w:pPr>
          </w:p>
        </w:tc>
      </w:tr>
      <w:tr w:rsidR="00362D34" w:rsidRPr="00E10EFC" w14:paraId="45B71DEB" w14:textId="77777777" w:rsidTr="00A14970">
        <w:trPr>
          <w:trHeight w:val="340"/>
        </w:trPr>
        <w:tc>
          <w:tcPr>
            <w:tcW w:w="5954" w:type="dxa"/>
            <w:gridSpan w:val="3"/>
          </w:tcPr>
          <w:p w14:paraId="0C776B5A" w14:textId="6DAB8909" w:rsidR="00244E9D" w:rsidRPr="00E10EFC" w:rsidRDefault="00362D34" w:rsidP="00A14970">
            <w:pPr>
              <w:pStyle w:val="Prrafodelista"/>
              <w:rPr>
                <w:b/>
              </w:rPr>
            </w:pPr>
            <w:r w:rsidRPr="00E10EFC">
              <w:rPr>
                <w:b/>
              </w:rPr>
              <w:t>JUSTIFICACIÓN</w:t>
            </w:r>
          </w:p>
          <w:p w14:paraId="51952AAE" w14:textId="440E1860" w:rsidR="00244E9D" w:rsidRPr="00E10EFC" w:rsidRDefault="00362D34" w:rsidP="00A14970">
            <w:pPr>
              <w:rPr>
                <w:bCs/>
                <w:sz w:val="16"/>
                <w:szCs w:val="16"/>
              </w:rPr>
            </w:pPr>
            <w:r w:rsidRPr="00E10EFC">
              <w:rPr>
                <w:bCs/>
                <w:sz w:val="16"/>
                <w:szCs w:val="16"/>
              </w:rPr>
              <w:t>(Si hay compra o contribución en especie de terrenos y/o bienes inmuebles)</w:t>
            </w:r>
          </w:p>
        </w:tc>
        <w:tc>
          <w:tcPr>
            <w:tcW w:w="4395" w:type="dxa"/>
            <w:gridSpan w:val="6"/>
          </w:tcPr>
          <w:p w14:paraId="62933DCF" w14:textId="051D95FB" w:rsidR="00362D34" w:rsidRPr="00E10EFC" w:rsidRDefault="00362D34" w:rsidP="00244E9D">
            <w:pPr>
              <w:rPr>
                <w:sz w:val="20"/>
                <w:szCs w:val="20"/>
              </w:rPr>
            </w:pPr>
          </w:p>
        </w:tc>
      </w:tr>
      <w:tr w:rsidR="00362D34" w:rsidRPr="00E10EFC" w14:paraId="06CD89F6" w14:textId="77777777" w:rsidTr="00A40FFF">
        <w:trPr>
          <w:trHeight w:val="340"/>
        </w:trPr>
        <w:tc>
          <w:tcPr>
            <w:tcW w:w="5954" w:type="dxa"/>
            <w:gridSpan w:val="3"/>
          </w:tcPr>
          <w:p w14:paraId="12341407" w14:textId="77777777" w:rsidR="00244E9D" w:rsidRPr="00A462C7" w:rsidRDefault="00362D34" w:rsidP="00A14970">
            <w:pPr>
              <w:pStyle w:val="Prrafodelista"/>
              <w:rPr>
                <w:b/>
              </w:rPr>
            </w:pPr>
            <w:r w:rsidRPr="00E10EFC">
              <w:rPr>
                <w:b/>
              </w:rPr>
              <w:t>IMPORTE</w:t>
            </w:r>
            <w:r w:rsidR="00244E9D" w:rsidRPr="00E10EFC">
              <w:rPr>
                <w:b/>
              </w:rPr>
              <w:t xml:space="preserve"> (€)</w:t>
            </w:r>
            <w:r w:rsidRPr="00E10EFC">
              <w:rPr>
                <w:b/>
              </w:rPr>
              <w:t xml:space="preserve"> </w:t>
            </w:r>
          </w:p>
          <w:p w14:paraId="1804662C" w14:textId="34E6B82B" w:rsidR="00362D34" w:rsidRPr="00A462C7" w:rsidRDefault="00362D34" w:rsidP="00244E9D">
            <w:pPr>
              <w:rPr>
                <w:bCs/>
                <w:sz w:val="16"/>
                <w:szCs w:val="16"/>
              </w:rPr>
            </w:pPr>
            <w:r w:rsidRPr="00A462C7">
              <w:rPr>
                <w:bCs/>
                <w:sz w:val="16"/>
                <w:szCs w:val="16"/>
              </w:rPr>
              <w:t>(De la compra o contribución en especie de terrenos y/o bienes inmuebles)</w:t>
            </w:r>
          </w:p>
        </w:tc>
        <w:tc>
          <w:tcPr>
            <w:tcW w:w="4395" w:type="dxa"/>
            <w:gridSpan w:val="6"/>
          </w:tcPr>
          <w:p w14:paraId="7BD072B5" w14:textId="77777777" w:rsidR="00362D34" w:rsidRPr="00A14970" w:rsidRDefault="00362D34" w:rsidP="00263C48">
            <w:pPr>
              <w:jc w:val="center"/>
              <w:rPr>
                <w:szCs w:val="22"/>
              </w:rPr>
            </w:pPr>
          </w:p>
        </w:tc>
      </w:tr>
      <w:tr w:rsidR="00362D34" w:rsidRPr="00E10EFC" w14:paraId="6F1A12A9" w14:textId="77777777" w:rsidTr="00DE4B73">
        <w:trPr>
          <w:trHeight w:val="340"/>
        </w:trPr>
        <w:tc>
          <w:tcPr>
            <w:tcW w:w="5954" w:type="dxa"/>
            <w:gridSpan w:val="3"/>
          </w:tcPr>
          <w:p w14:paraId="2B67B931" w14:textId="77777777" w:rsidR="00362D34" w:rsidRPr="00E10EFC" w:rsidRDefault="00362D34" w:rsidP="00263C48">
            <w:pPr>
              <w:rPr>
                <w:b/>
              </w:rPr>
            </w:pPr>
            <w:r w:rsidRPr="00E10EFC">
              <w:rPr>
                <w:b/>
              </w:rPr>
              <w:t xml:space="preserve">EMPLAZAMIENTO DE LA DOCUMENTACIÓN </w:t>
            </w:r>
            <w:r w:rsidRPr="00E10EFC">
              <w:rPr>
                <w:rStyle w:val="Refdenotaalfinal"/>
                <w:b/>
                <w:szCs w:val="22"/>
              </w:rPr>
              <w:endnoteReference w:id="8"/>
            </w:r>
            <w:r w:rsidRPr="00E10EFC">
              <w:rPr>
                <w:b/>
              </w:rPr>
              <w:t xml:space="preserve"> </w:t>
            </w:r>
          </w:p>
          <w:p w14:paraId="3D1A61BE" w14:textId="77777777" w:rsidR="00DE4B73" w:rsidRPr="00E10EFC" w:rsidRDefault="00DE4B73" w:rsidP="00263C48">
            <w:pPr>
              <w:rPr>
                <w:b/>
              </w:rPr>
            </w:pPr>
          </w:p>
        </w:tc>
        <w:tc>
          <w:tcPr>
            <w:tcW w:w="4395" w:type="dxa"/>
            <w:gridSpan w:val="6"/>
          </w:tcPr>
          <w:p w14:paraId="3824994E" w14:textId="0125D23C" w:rsidR="00362D34" w:rsidRPr="00E10EFC" w:rsidRDefault="00362D34" w:rsidP="00500708">
            <w:pPr>
              <w:rPr>
                <w:sz w:val="20"/>
                <w:szCs w:val="20"/>
              </w:rPr>
            </w:pPr>
          </w:p>
        </w:tc>
      </w:tr>
      <w:tr w:rsidR="00500708" w:rsidRPr="00500708" w14:paraId="1034861C" w14:textId="77777777" w:rsidTr="004D44EF">
        <w:trPr>
          <w:trHeight w:val="1549"/>
        </w:trPr>
        <w:tc>
          <w:tcPr>
            <w:tcW w:w="5954" w:type="dxa"/>
            <w:gridSpan w:val="3"/>
          </w:tcPr>
          <w:p w14:paraId="65897BB8" w14:textId="434A4735" w:rsidR="00D0538C" w:rsidRPr="00500708" w:rsidRDefault="00362D34" w:rsidP="00263C48">
            <w:pPr>
              <w:rPr>
                <w:b/>
              </w:rPr>
            </w:pPr>
            <w:r w:rsidRPr="00500708">
              <w:rPr>
                <w:b/>
              </w:rPr>
              <w:t xml:space="preserve">OPERACIÓN CON SELLO DE </w:t>
            </w:r>
            <w:r w:rsidR="00CE3775" w:rsidRPr="00500708">
              <w:rPr>
                <w:b/>
              </w:rPr>
              <w:t>EXCELENCIA</w:t>
            </w:r>
            <w:r w:rsidRPr="00500708">
              <w:rPr>
                <w:b/>
              </w:rPr>
              <w:t>, CON SELLO DE</w:t>
            </w:r>
            <w:r w:rsidR="00CE3775" w:rsidRPr="00500708">
              <w:rPr>
                <w:b/>
              </w:rPr>
              <w:t xml:space="preserve"> SOBERANÍA (SELLO STEP)</w:t>
            </w:r>
            <w:r w:rsidRPr="00500708">
              <w:rPr>
                <w:b/>
              </w:rPr>
              <w:t>, O SELECCIONADA EN EL MARCO DE UN PROGRAMA COFINANCIADO POR HORIZONTE EUROPA</w:t>
            </w:r>
          </w:p>
          <w:p w14:paraId="325D3BB3" w14:textId="24CDEC81" w:rsidR="00362D34" w:rsidRPr="00500708" w:rsidRDefault="000B6098" w:rsidP="00263C48">
            <w:pPr>
              <w:rPr>
                <w:bCs/>
                <w:sz w:val="16"/>
                <w:szCs w:val="16"/>
              </w:rPr>
            </w:pPr>
            <w:r w:rsidRPr="00500708">
              <w:rPr>
                <w:bCs/>
                <w:sz w:val="16"/>
                <w:szCs w:val="16"/>
              </w:rPr>
              <w:t>-Si procede</w:t>
            </w:r>
            <w:r w:rsidR="00362D34" w:rsidRPr="00500708">
              <w:rPr>
                <w:bCs/>
                <w:sz w:val="16"/>
                <w:szCs w:val="16"/>
              </w:rPr>
              <w:t>, indicar cuál</w:t>
            </w:r>
          </w:p>
          <w:p w14:paraId="03E347C5" w14:textId="570C4844" w:rsidR="004D44EF" w:rsidRPr="00500708" w:rsidRDefault="00AA7024" w:rsidP="006E682C">
            <w:pPr>
              <w:rPr>
                <w:bCs/>
              </w:rPr>
            </w:pPr>
            <w:r w:rsidRPr="00500708">
              <w:rPr>
                <w:bCs/>
                <w:sz w:val="16"/>
                <w:szCs w:val="16"/>
              </w:rPr>
              <w:t xml:space="preserve">-Si procede, indicar si se </w:t>
            </w:r>
            <w:r w:rsidR="00D0538C" w:rsidRPr="00500708">
              <w:rPr>
                <w:bCs/>
                <w:sz w:val="16"/>
                <w:szCs w:val="16"/>
              </w:rPr>
              <w:t>prevé la posibilidad de financiación combinada y acumulativa</w:t>
            </w:r>
          </w:p>
        </w:tc>
        <w:tc>
          <w:tcPr>
            <w:tcW w:w="4395" w:type="dxa"/>
            <w:gridSpan w:val="6"/>
          </w:tcPr>
          <w:p w14:paraId="41450744" w14:textId="35731BE5" w:rsidR="006D35C8" w:rsidRPr="00500708" w:rsidRDefault="006D35C8" w:rsidP="00500708">
            <w:pPr>
              <w:rPr>
                <w:sz w:val="20"/>
                <w:szCs w:val="20"/>
              </w:rPr>
            </w:pPr>
          </w:p>
        </w:tc>
      </w:tr>
      <w:tr w:rsidR="00A428EA" w:rsidRPr="00A428EA" w14:paraId="6B970C3B" w14:textId="77777777" w:rsidTr="00A428EA">
        <w:trPr>
          <w:trHeight w:hRule="exact" w:val="79"/>
        </w:trPr>
        <w:tc>
          <w:tcPr>
            <w:tcW w:w="10349" w:type="dxa"/>
            <w:gridSpan w:val="9"/>
            <w:shd w:val="clear" w:color="auto" w:fill="FFFFFF" w:themeFill="background1"/>
          </w:tcPr>
          <w:p w14:paraId="2847F537" w14:textId="77777777" w:rsidR="00A428EA" w:rsidRPr="00A428EA" w:rsidRDefault="00A428EA" w:rsidP="00362D34">
            <w:pPr>
              <w:jc w:val="center"/>
              <w:rPr>
                <w:b/>
                <w:sz w:val="24"/>
              </w:rPr>
            </w:pPr>
          </w:p>
        </w:tc>
      </w:tr>
      <w:tr w:rsidR="00362D34" w:rsidRPr="00A428EA" w14:paraId="0EA42EC3" w14:textId="77777777" w:rsidTr="00A14970">
        <w:trPr>
          <w:trHeight w:hRule="exact" w:val="340"/>
        </w:trPr>
        <w:tc>
          <w:tcPr>
            <w:tcW w:w="10349" w:type="dxa"/>
            <w:gridSpan w:val="9"/>
            <w:shd w:val="clear" w:color="auto" w:fill="F2F2F2" w:themeFill="background1" w:themeFillShade="F2"/>
          </w:tcPr>
          <w:p w14:paraId="556B40DD" w14:textId="53F963F2" w:rsidR="00362D34" w:rsidRPr="004D52A4" w:rsidRDefault="00362D34" w:rsidP="004D52A4">
            <w:pPr>
              <w:pStyle w:val="Prrafodelista"/>
              <w:numPr>
                <w:ilvl w:val="0"/>
                <w:numId w:val="14"/>
              </w:numPr>
              <w:jc w:val="center"/>
              <w:rPr>
                <w:b/>
                <w:sz w:val="24"/>
              </w:rPr>
            </w:pPr>
            <w:r w:rsidRPr="004D52A4">
              <w:rPr>
                <w:b/>
                <w:sz w:val="24"/>
              </w:rPr>
              <w:t>VISIBILIDAD, TRANSPARENCIA Y COMUNICACION</w:t>
            </w:r>
          </w:p>
        </w:tc>
      </w:tr>
      <w:tr w:rsidR="00362D34" w:rsidRPr="00E10EFC" w14:paraId="265AB4C9" w14:textId="77777777" w:rsidTr="003F0ACA">
        <w:trPr>
          <w:trHeight w:hRule="exact" w:val="340"/>
        </w:trPr>
        <w:tc>
          <w:tcPr>
            <w:tcW w:w="8648" w:type="dxa"/>
            <w:gridSpan w:val="6"/>
          </w:tcPr>
          <w:p w14:paraId="44086CE3" w14:textId="3B5591A3" w:rsidR="00362D34" w:rsidRPr="00E10EFC" w:rsidRDefault="00362D34" w:rsidP="00362D34">
            <w:pPr>
              <w:rPr>
                <w:b/>
              </w:rPr>
            </w:pPr>
            <w:r w:rsidRPr="00E10EFC">
              <w:rPr>
                <w:b/>
                <w:szCs w:val="22"/>
              </w:rPr>
              <w:t xml:space="preserve">OPERACIÓN DE IMPORTANCIA ESTRATÉGICA </w:t>
            </w:r>
            <w:r w:rsidRPr="00E10EFC">
              <w:rPr>
                <w:bCs/>
                <w:sz w:val="16"/>
                <w:szCs w:val="16"/>
              </w:rPr>
              <w:t>(SI/NO)</w:t>
            </w:r>
          </w:p>
        </w:tc>
        <w:tc>
          <w:tcPr>
            <w:tcW w:w="1701" w:type="dxa"/>
            <w:gridSpan w:val="3"/>
          </w:tcPr>
          <w:p w14:paraId="124619DB" w14:textId="77777777" w:rsidR="00362D34" w:rsidRPr="00E10EFC" w:rsidRDefault="00362D34" w:rsidP="00362D34">
            <w:pPr>
              <w:jc w:val="center"/>
            </w:pPr>
          </w:p>
        </w:tc>
      </w:tr>
      <w:tr w:rsidR="00AA3925" w:rsidRPr="00E10EFC" w14:paraId="6C84B46A" w14:textId="77777777" w:rsidTr="003F0ACA">
        <w:trPr>
          <w:trHeight w:hRule="exact" w:val="340"/>
        </w:trPr>
        <w:tc>
          <w:tcPr>
            <w:tcW w:w="8648" w:type="dxa"/>
            <w:gridSpan w:val="6"/>
          </w:tcPr>
          <w:p w14:paraId="2ED4D4B3" w14:textId="6A988DC6" w:rsidR="00AA3925" w:rsidRPr="00E10EFC" w:rsidRDefault="00AA3925" w:rsidP="00263C48">
            <w:pPr>
              <w:rPr>
                <w:b/>
              </w:rPr>
            </w:pPr>
            <w:r w:rsidRPr="00E10EFC">
              <w:rPr>
                <w:b/>
              </w:rPr>
              <w:t xml:space="preserve">OPERACIÓN DESTACADA </w:t>
            </w:r>
            <w:proofErr w:type="gramStart"/>
            <w:r w:rsidRPr="00E10EFC">
              <w:rPr>
                <w:bCs/>
                <w:sz w:val="16"/>
                <w:szCs w:val="16"/>
              </w:rPr>
              <w:t>(</w:t>
            </w:r>
            <w:r w:rsidR="00DB15BB">
              <w:rPr>
                <w:bCs/>
                <w:sz w:val="16"/>
                <w:szCs w:val="16"/>
              </w:rPr>
              <w:t xml:space="preserve"> </w:t>
            </w:r>
            <w:r w:rsidRPr="00E10EFC">
              <w:rPr>
                <w:bCs/>
                <w:sz w:val="16"/>
                <w:szCs w:val="16"/>
              </w:rPr>
              <w:t>SI</w:t>
            </w:r>
            <w:proofErr w:type="gramEnd"/>
            <w:r w:rsidRPr="00E10EFC">
              <w:rPr>
                <w:bCs/>
                <w:sz w:val="16"/>
                <w:szCs w:val="16"/>
              </w:rPr>
              <w:t>/NO)</w:t>
            </w:r>
          </w:p>
        </w:tc>
        <w:tc>
          <w:tcPr>
            <w:tcW w:w="1701" w:type="dxa"/>
            <w:gridSpan w:val="3"/>
          </w:tcPr>
          <w:p w14:paraId="35F0A8B3" w14:textId="77777777" w:rsidR="00AA3925" w:rsidRPr="00E10EFC" w:rsidRDefault="00AA3925" w:rsidP="00263C48">
            <w:pPr>
              <w:jc w:val="center"/>
            </w:pPr>
          </w:p>
        </w:tc>
      </w:tr>
      <w:tr w:rsidR="00500708" w:rsidRPr="00500708" w14:paraId="6CD0EAB8" w14:textId="77777777" w:rsidTr="00500708">
        <w:trPr>
          <w:trHeight w:hRule="exact" w:val="454"/>
        </w:trPr>
        <w:tc>
          <w:tcPr>
            <w:tcW w:w="5954" w:type="dxa"/>
            <w:gridSpan w:val="3"/>
          </w:tcPr>
          <w:p w14:paraId="7E73E3AC" w14:textId="353D47CA" w:rsidR="00DB15BB" w:rsidRPr="00500708" w:rsidRDefault="00DB15BB" w:rsidP="00142F51">
            <w:pPr>
              <w:rPr>
                <w:bCs/>
                <w:sz w:val="16"/>
                <w:szCs w:val="16"/>
              </w:rPr>
            </w:pPr>
            <w:r w:rsidRPr="00500708">
              <w:rPr>
                <w:bCs/>
                <w:sz w:val="16"/>
                <w:szCs w:val="16"/>
              </w:rPr>
              <w:t>Si alguna de las respuestas anteriores es SI, ¿coordenadas para su geolocalización?</w:t>
            </w:r>
          </w:p>
        </w:tc>
        <w:tc>
          <w:tcPr>
            <w:tcW w:w="4395" w:type="dxa"/>
            <w:gridSpan w:val="6"/>
          </w:tcPr>
          <w:p w14:paraId="3EF23465" w14:textId="77777777" w:rsidR="00DB15BB" w:rsidRPr="00500708" w:rsidRDefault="00DB15BB" w:rsidP="00500708"/>
        </w:tc>
      </w:tr>
      <w:tr w:rsidR="00362D34" w:rsidRPr="00640CAB" w14:paraId="5BAFF852" w14:textId="77777777" w:rsidTr="00A428EA">
        <w:trPr>
          <w:trHeight w:hRule="exact" w:val="454"/>
        </w:trPr>
        <w:tc>
          <w:tcPr>
            <w:tcW w:w="8648" w:type="dxa"/>
            <w:gridSpan w:val="6"/>
          </w:tcPr>
          <w:p w14:paraId="048040CC" w14:textId="58D1F1D2" w:rsidR="00362D34" w:rsidRPr="00E10EFC" w:rsidRDefault="00AA3925" w:rsidP="00362D34">
            <w:pPr>
              <w:rPr>
                <w:bCs/>
                <w:sz w:val="16"/>
                <w:szCs w:val="16"/>
              </w:rPr>
            </w:pPr>
            <w:r w:rsidRPr="00E10EFC">
              <w:rPr>
                <w:bCs/>
                <w:sz w:val="16"/>
                <w:szCs w:val="16"/>
              </w:rPr>
              <w:t>S</w:t>
            </w:r>
            <w:r w:rsidR="00DD0087" w:rsidRPr="00E10EFC">
              <w:rPr>
                <w:bCs/>
                <w:sz w:val="16"/>
                <w:szCs w:val="16"/>
              </w:rPr>
              <w:t>i alguna de las respuestas anteriores es SI, ¿s</w:t>
            </w:r>
            <w:r w:rsidR="00DD0087" w:rsidRPr="00E10EFC">
              <w:rPr>
                <w:bCs/>
                <w:iCs/>
                <w:sz w:val="16"/>
                <w:szCs w:val="16"/>
              </w:rPr>
              <w:t>e ha elaborado o previsto la elaboración de la ficha estandarizada de comunicación para alimentar el mapa georreferenciado del portal web único?</w:t>
            </w:r>
          </w:p>
        </w:tc>
        <w:tc>
          <w:tcPr>
            <w:tcW w:w="1701" w:type="dxa"/>
            <w:gridSpan w:val="3"/>
          </w:tcPr>
          <w:p w14:paraId="474275DA" w14:textId="77777777" w:rsidR="00362D34" w:rsidRPr="00640CAB" w:rsidRDefault="00362D34" w:rsidP="00362D34">
            <w:pPr>
              <w:jc w:val="center"/>
            </w:pPr>
          </w:p>
        </w:tc>
      </w:tr>
      <w:tr w:rsidR="00A428EA" w:rsidRPr="005F413B" w14:paraId="1E8BE561" w14:textId="77777777" w:rsidTr="00A428EA">
        <w:trPr>
          <w:trHeight w:hRule="exact" w:val="79"/>
        </w:trPr>
        <w:tc>
          <w:tcPr>
            <w:tcW w:w="10349" w:type="dxa"/>
            <w:gridSpan w:val="9"/>
            <w:shd w:val="clear" w:color="auto" w:fill="FFFFFF" w:themeFill="background1"/>
          </w:tcPr>
          <w:p w14:paraId="1D429647" w14:textId="77777777" w:rsidR="00A428EA" w:rsidRPr="005F413B" w:rsidRDefault="00A428EA" w:rsidP="00362D34">
            <w:pPr>
              <w:jc w:val="center"/>
              <w:rPr>
                <w:b/>
                <w:bCs/>
                <w:sz w:val="24"/>
              </w:rPr>
            </w:pPr>
          </w:p>
        </w:tc>
      </w:tr>
      <w:tr w:rsidR="00362D34" w:rsidRPr="005F413B" w14:paraId="2D98D4F8" w14:textId="77777777" w:rsidTr="00A14970">
        <w:trPr>
          <w:trHeight w:hRule="exact" w:val="340"/>
        </w:trPr>
        <w:tc>
          <w:tcPr>
            <w:tcW w:w="10349" w:type="dxa"/>
            <w:gridSpan w:val="9"/>
            <w:shd w:val="clear" w:color="auto" w:fill="F2F2F2" w:themeFill="background1" w:themeFillShade="F2"/>
          </w:tcPr>
          <w:p w14:paraId="251EE736" w14:textId="2F84478D" w:rsidR="00362D34" w:rsidRPr="004D52A4" w:rsidRDefault="00362D34" w:rsidP="004D52A4">
            <w:pPr>
              <w:pStyle w:val="Prrafodelista"/>
              <w:numPr>
                <w:ilvl w:val="0"/>
                <w:numId w:val="14"/>
              </w:numPr>
              <w:jc w:val="center"/>
              <w:rPr>
                <w:b/>
                <w:bCs/>
                <w:sz w:val="24"/>
              </w:rPr>
            </w:pPr>
            <w:r w:rsidRPr="004D52A4">
              <w:rPr>
                <w:b/>
                <w:bCs/>
                <w:sz w:val="24"/>
              </w:rPr>
              <w:t>REQUISITOS MEDIOAMBIENTALES</w:t>
            </w:r>
          </w:p>
        </w:tc>
      </w:tr>
      <w:tr w:rsidR="00362D34" w:rsidRPr="00640CAB" w14:paraId="1E1D1BD7" w14:textId="77777777" w:rsidTr="00500708">
        <w:trPr>
          <w:trHeight w:val="340"/>
        </w:trPr>
        <w:tc>
          <w:tcPr>
            <w:tcW w:w="8648" w:type="dxa"/>
            <w:gridSpan w:val="6"/>
          </w:tcPr>
          <w:p w14:paraId="390282FD" w14:textId="0D63BD20" w:rsidR="00362D34" w:rsidRPr="00640CAB" w:rsidRDefault="00024605" w:rsidP="00362D34">
            <w:pPr>
              <w:rPr>
                <w:b/>
              </w:rPr>
            </w:pPr>
            <w:bookmarkStart w:id="4" w:name="_Hlk192839317"/>
            <w:r w:rsidRPr="00640CAB">
              <w:rPr>
                <w:b/>
              </w:rPr>
              <w:t>SUJETA A EVALUACI</w:t>
            </w:r>
            <w:r>
              <w:rPr>
                <w:b/>
              </w:rPr>
              <w:t>Ó</w:t>
            </w:r>
            <w:r w:rsidRPr="00640CAB">
              <w:rPr>
                <w:b/>
              </w:rPr>
              <w:t xml:space="preserve">N IMPACTO AMBIENTAL </w:t>
            </w:r>
            <w:r w:rsidRPr="00640CAB">
              <w:rPr>
                <w:bCs/>
                <w:sz w:val="16"/>
                <w:szCs w:val="16"/>
              </w:rPr>
              <w:t>(SI/NO)</w:t>
            </w:r>
          </w:p>
        </w:tc>
        <w:tc>
          <w:tcPr>
            <w:tcW w:w="1701" w:type="dxa"/>
            <w:gridSpan w:val="3"/>
          </w:tcPr>
          <w:p w14:paraId="3067EDDE" w14:textId="77777777" w:rsidR="00362D34" w:rsidRPr="00640CAB" w:rsidRDefault="00362D34" w:rsidP="00362D34">
            <w:pPr>
              <w:jc w:val="center"/>
              <w:rPr>
                <w:sz w:val="20"/>
                <w:szCs w:val="20"/>
              </w:rPr>
            </w:pPr>
          </w:p>
        </w:tc>
      </w:tr>
      <w:tr w:rsidR="00201753" w:rsidRPr="009F7C8E" w14:paraId="36878750" w14:textId="77777777" w:rsidTr="005A4227">
        <w:trPr>
          <w:trHeight w:hRule="exact" w:val="474"/>
        </w:trPr>
        <w:tc>
          <w:tcPr>
            <w:tcW w:w="10349" w:type="dxa"/>
            <w:gridSpan w:val="9"/>
          </w:tcPr>
          <w:p w14:paraId="36B0C522" w14:textId="45F2C1A6" w:rsidR="00201753" w:rsidRPr="009F7C8E" w:rsidRDefault="00201753" w:rsidP="0001276C">
            <w:pPr>
              <w:rPr>
                <w:bCs/>
              </w:rPr>
            </w:pPr>
            <w:r w:rsidRPr="009F7C8E">
              <w:rPr>
                <w:bCs/>
                <w:sz w:val="16"/>
                <w:szCs w:val="16"/>
              </w:rPr>
              <w:t xml:space="preserve">Si la respuesta anterior es </w:t>
            </w:r>
            <w:r w:rsidRPr="009F7C8E">
              <w:rPr>
                <w:b/>
                <w:sz w:val="16"/>
                <w:szCs w:val="16"/>
              </w:rPr>
              <w:t>SI</w:t>
            </w:r>
            <w:r w:rsidRPr="009F7C8E">
              <w:rPr>
                <w:bCs/>
                <w:sz w:val="16"/>
                <w:szCs w:val="16"/>
              </w:rPr>
              <w:t>, se deberá disponer de Declaración/Informe de Impacto Ambiental favorable (por el órgano ambiental) y de autorización del proyecto (por el órgano sustantivo)</w:t>
            </w:r>
          </w:p>
        </w:tc>
      </w:tr>
      <w:tr w:rsidR="00024605" w:rsidRPr="009F7C8E" w14:paraId="2E3702CE" w14:textId="77777777" w:rsidTr="00C64331">
        <w:trPr>
          <w:trHeight w:hRule="exact" w:val="340"/>
        </w:trPr>
        <w:tc>
          <w:tcPr>
            <w:tcW w:w="8648" w:type="dxa"/>
            <w:gridSpan w:val="6"/>
          </w:tcPr>
          <w:p w14:paraId="1FFB4DA8" w14:textId="2C1AFDFE" w:rsidR="00024605" w:rsidRPr="009F7C8E" w:rsidRDefault="00024605" w:rsidP="00024605">
            <w:pPr>
              <w:rPr>
                <w:b/>
              </w:rPr>
            </w:pPr>
            <w:r w:rsidRPr="009F7C8E">
              <w:rPr>
                <w:b/>
              </w:rPr>
              <w:t xml:space="preserve">AFECTA A LA RED NATURA 2000 </w:t>
            </w:r>
            <w:r w:rsidRPr="009F7C8E">
              <w:rPr>
                <w:sz w:val="16"/>
                <w:szCs w:val="16"/>
              </w:rPr>
              <w:t>(SI/NO)</w:t>
            </w:r>
          </w:p>
        </w:tc>
        <w:tc>
          <w:tcPr>
            <w:tcW w:w="1701" w:type="dxa"/>
            <w:gridSpan w:val="3"/>
          </w:tcPr>
          <w:p w14:paraId="06DED8FC" w14:textId="4799CAAD" w:rsidR="00024605" w:rsidRPr="009F7C8E" w:rsidRDefault="00024605" w:rsidP="00024605">
            <w:pPr>
              <w:jc w:val="center"/>
              <w:rPr>
                <w:bCs/>
              </w:rPr>
            </w:pPr>
          </w:p>
        </w:tc>
      </w:tr>
      <w:tr w:rsidR="00201753" w:rsidRPr="009F7C8E" w14:paraId="2348A4DD" w14:textId="77777777" w:rsidTr="005A4E21">
        <w:trPr>
          <w:trHeight w:hRule="exact" w:val="500"/>
        </w:trPr>
        <w:tc>
          <w:tcPr>
            <w:tcW w:w="10349" w:type="dxa"/>
            <w:gridSpan w:val="9"/>
          </w:tcPr>
          <w:p w14:paraId="3EF6F603" w14:textId="039A3D76" w:rsidR="00201753" w:rsidRPr="009F7C8E" w:rsidRDefault="00201753" w:rsidP="0001276C">
            <w:r w:rsidRPr="009F7C8E">
              <w:rPr>
                <w:bCs/>
                <w:sz w:val="16"/>
                <w:szCs w:val="16"/>
              </w:rPr>
              <w:t xml:space="preserve">Si la respuesta anterior es </w:t>
            </w:r>
            <w:r w:rsidRPr="009F7C8E">
              <w:rPr>
                <w:b/>
                <w:sz w:val="16"/>
                <w:szCs w:val="16"/>
              </w:rPr>
              <w:t>SI</w:t>
            </w:r>
            <w:r w:rsidRPr="009F7C8E">
              <w:rPr>
                <w:bCs/>
                <w:sz w:val="16"/>
                <w:szCs w:val="16"/>
              </w:rPr>
              <w:t>, se deberá disponer de justificación de tener relación directa con la gestión de algún lugar de la Red Natura 2000 o de ser necesario para la misma (por el órgano gestor de Red Natura 2000)</w:t>
            </w:r>
          </w:p>
        </w:tc>
      </w:tr>
      <w:tr w:rsidR="00201753" w:rsidRPr="009F7C8E" w14:paraId="0B0BD683" w14:textId="77777777" w:rsidTr="006E682C">
        <w:trPr>
          <w:trHeight w:hRule="exact" w:val="550"/>
        </w:trPr>
        <w:tc>
          <w:tcPr>
            <w:tcW w:w="10349" w:type="dxa"/>
            <w:gridSpan w:val="9"/>
          </w:tcPr>
          <w:p w14:paraId="3342217F" w14:textId="22EAE7C7" w:rsidR="00201753" w:rsidRPr="009F7C8E" w:rsidRDefault="00201753" w:rsidP="0001276C">
            <w:r w:rsidRPr="009F7C8E">
              <w:rPr>
                <w:bCs/>
                <w:sz w:val="16"/>
                <w:szCs w:val="16"/>
              </w:rPr>
              <w:t xml:space="preserve">Si la respuesta anterior es </w:t>
            </w:r>
            <w:r w:rsidRPr="009F7C8E">
              <w:rPr>
                <w:b/>
                <w:sz w:val="16"/>
                <w:szCs w:val="16"/>
              </w:rPr>
              <w:t>NO</w:t>
            </w:r>
            <w:r w:rsidRPr="009F7C8E">
              <w:rPr>
                <w:bCs/>
                <w:sz w:val="16"/>
                <w:szCs w:val="16"/>
              </w:rPr>
              <w:t>, se deberá disponer de justificación de no afección, directa o indirectamente, a ningún lugar de la Red Natura 2000 (por el órgano sustantivo, o por el órgano gestor de Red Natura 2000)</w:t>
            </w:r>
          </w:p>
        </w:tc>
      </w:tr>
      <w:tr w:rsidR="00024605" w:rsidRPr="009F7C8E" w14:paraId="0169BCC1" w14:textId="77777777" w:rsidTr="00C64331">
        <w:trPr>
          <w:gridAfter w:val="1"/>
          <w:wAfter w:w="7" w:type="dxa"/>
          <w:trHeight w:hRule="exact" w:val="340"/>
        </w:trPr>
        <w:tc>
          <w:tcPr>
            <w:tcW w:w="8789" w:type="dxa"/>
            <w:gridSpan w:val="7"/>
          </w:tcPr>
          <w:p w14:paraId="6D113AF6" w14:textId="318F63B3" w:rsidR="00024605" w:rsidRPr="009F7C8E" w:rsidRDefault="00024605" w:rsidP="00024605">
            <w:pPr>
              <w:rPr>
                <w:b/>
              </w:rPr>
            </w:pPr>
            <w:r w:rsidRPr="009F7C8E">
              <w:rPr>
                <w:b/>
              </w:rPr>
              <w:t xml:space="preserve">CUMPLIMIENTO DEL PRINCIPIO DNSH </w:t>
            </w:r>
            <w:r w:rsidRPr="009F7C8E">
              <w:rPr>
                <w:bCs/>
                <w:sz w:val="16"/>
                <w:szCs w:val="16"/>
              </w:rPr>
              <w:t>(SI/NO)</w:t>
            </w:r>
          </w:p>
        </w:tc>
        <w:tc>
          <w:tcPr>
            <w:tcW w:w="1553" w:type="dxa"/>
          </w:tcPr>
          <w:p w14:paraId="490FE24F" w14:textId="77777777" w:rsidR="00024605" w:rsidRPr="009F7C8E" w:rsidRDefault="00024605" w:rsidP="00024605">
            <w:pPr>
              <w:jc w:val="center"/>
            </w:pPr>
          </w:p>
        </w:tc>
      </w:tr>
      <w:tr w:rsidR="00024605" w:rsidRPr="009F7C8E" w14:paraId="6805B5B6" w14:textId="77777777" w:rsidTr="00C64331">
        <w:trPr>
          <w:gridAfter w:val="1"/>
          <w:wAfter w:w="7" w:type="dxa"/>
          <w:trHeight w:hRule="exact" w:val="340"/>
        </w:trPr>
        <w:tc>
          <w:tcPr>
            <w:tcW w:w="8789" w:type="dxa"/>
            <w:gridSpan w:val="7"/>
          </w:tcPr>
          <w:p w14:paraId="79E4CA20" w14:textId="2EBC10AE" w:rsidR="00024605" w:rsidRPr="009F7C8E" w:rsidRDefault="00201753" w:rsidP="00024605">
            <w:pPr>
              <w:rPr>
                <w:bCs/>
                <w:sz w:val="16"/>
                <w:szCs w:val="16"/>
              </w:rPr>
            </w:pPr>
            <w:r w:rsidRPr="009F7C8E">
              <w:rPr>
                <w:b/>
              </w:rPr>
              <w:t>¿</w:t>
            </w:r>
            <w:r w:rsidR="00024605" w:rsidRPr="009F7C8E">
              <w:rPr>
                <w:b/>
              </w:rPr>
              <w:t>SON INVERSIONES EN INFRAESTRUCTURAS CUYA VIDA ÚTIL ≥ 5 AÑOS</w:t>
            </w:r>
            <w:r w:rsidRPr="009F7C8E">
              <w:rPr>
                <w:b/>
              </w:rPr>
              <w:t xml:space="preserve">? </w:t>
            </w:r>
            <w:r w:rsidR="00024605" w:rsidRPr="009F7C8E">
              <w:rPr>
                <w:bCs/>
                <w:sz w:val="16"/>
                <w:szCs w:val="16"/>
              </w:rPr>
              <w:t>(SI/NO)</w:t>
            </w:r>
          </w:p>
        </w:tc>
        <w:tc>
          <w:tcPr>
            <w:tcW w:w="1553" w:type="dxa"/>
          </w:tcPr>
          <w:p w14:paraId="592B2A61" w14:textId="77777777" w:rsidR="00024605" w:rsidRPr="009F7C8E" w:rsidRDefault="00024605" w:rsidP="00024605">
            <w:pPr>
              <w:jc w:val="center"/>
            </w:pPr>
          </w:p>
        </w:tc>
      </w:tr>
      <w:tr w:rsidR="00201753" w:rsidRPr="00640CAB" w14:paraId="60167DC0" w14:textId="77777777" w:rsidTr="00BA1E27">
        <w:trPr>
          <w:gridAfter w:val="1"/>
          <w:wAfter w:w="7" w:type="dxa"/>
          <w:trHeight w:hRule="exact" w:val="340"/>
        </w:trPr>
        <w:tc>
          <w:tcPr>
            <w:tcW w:w="10342" w:type="dxa"/>
            <w:gridSpan w:val="8"/>
          </w:tcPr>
          <w:p w14:paraId="1E55E3F2" w14:textId="23DD2067" w:rsidR="00201753" w:rsidRPr="00640CAB" w:rsidRDefault="00201753" w:rsidP="0001276C">
            <w:r w:rsidRPr="009F7C8E">
              <w:rPr>
                <w:bCs/>
                <w:sz w:val="16"/>
                <w:szCs w:val="16"/>
              </w:rPr>
              <w:t xml:space="preserve">Si la respuesta anterior es </w:t>
            </w:r>
            <w:r w:rsidRPr="009F7C8E">
              <w:rPr>
                <w:b/>
                <w:sz w:val="16"/>
                <w:szCs w:val="16"/>
              </w:rPr>
              <w:t>SI</w:t>
            </w:r>
            <w:r w:rsidRPr="009F7C8E">
              <w:rPr>
                <w:bCs/>
                <w:sz w:val="16"/>
                <w:szCs w:val="16"/>
              </w:rPr>
              <w:t>, se deberá garantizar su protección frente al cambio climático</w:t>
            </w:r>
            <w:r w:rsidR="006E682C" w:rsidRPr="009F7C8E">
              <w:rPr>
                <w:bCs/>
                <w:sz w:val="16"/>
                <w:szCs w:val="16"/>
              </w:rPr>
              <w:t xml:space="preserve"> </w:t>
            </w:r>
            <w:r w:rsidRPr="009F7C8E">
              <w:rPr>
                <w:rStyle w:val="Refdenotaalfinal"/>
                <w:bCs/>
                <w:szCs w:val="22"/>
              </w:rPr>
              <w:endnoteReference w:id="9"/>
            </w:r>
          </w:p>
        </w:tc>
      </w:tr>
      <w:tr w:rsidR="00A428EA" w:rsidRPr="005F413B" w14:paraId="24FB1677" w14:textId="77777777" w:rsidTr="00A428EA">
        <w:trPr>
          <w:trHeight w:hRule="exact" w:val="79"/>
        </w:trPr>
        <w:tc>
          <w:tcPr>
            <w:tcW w:w="10349" w:type="dxa"/>
            <w:gridSpan w:val="9"/>
            <w:shd w:val="clear" w:color="auto" w:fill="FFFFFF" w:themeFill="background1"/>
          </w:tcPr>
          <w:p w14:paraId="515780F5" w14:textId="77777777" w:rsidR="00A428EA" w:rsidRPr="005F413B" w:rsidRDefault="00A428EA" w:rsidP="008C444B">
            <w:pPr>
              <w:jc w:val="center"/>
              <w:rPr>
                <w:b/>
                <w:bCs/>
                <w:sz w:val="24"/>
              </w:rPr>
            </w:pPr>
          </w:p>
        </w:tc>
      </w:tr>
      <w:bookmarkEnd w:id="4"/>
      <w:tr w:rsidR="00362D34" w:rsidRPr="00A14970" w14:paraId="2594D55A" w14:textId="77777777" w:rsidTr="00A14970">
        <w:trPr>
          <w:gridAfter w:val="1"/>
          <w:wAfter w:w="7" w:type="dxa"/>
          <w:trHeight w:val="340"/>
        </w:trPr>
        <w:tc>
          <w:tcPr>
            <w:tcW w:w="10342" w:type="dxa"/>
            <w:gridSpan w:val="8"/>
            <w:shd w:val="clear" w:color="auto" w:fill="F2F2F2" w:themeFill="background1" w:themeFillShade="F2"/>
          </w:tcPr>
          <w:p w14:paraId="7F4F7051" w14:textId="56142F13" w:rsidR="00362D34" w:rsidRPr="004D52A4" w:rsidRDefault="00362D34" w:rsidP="004D52A4">
            <w:pPr>
              <w:pStyle w:val="Prrafodelista"/>
              <w:numPr>
                <w:ilvl w:val="0"/>
                <w:numId w:val="14"/>
              </w:numPr>
              <w:jc w:val="center"/>
              <w:rPr>
                <w:b/>
                <w:bCs/>
                <w:sz w:val="24"/>
              </w:rPr>
            </w:pPr>
            <w:r w:rsidRPr="004D52A4">
              <w:rPr>
                <w:b/>
                <w:bCs/>
                <w:sz w:val="24"/>
              </w:rPr>
              <w:t>INDICADORES DE REALIZACIÓN A LOS QUE CONTRIBUYE LA OPERACIÓN</w:t>
            </w:r>
          </w:p>
        </w:tc>
      </w:tr>
      <w:tr w:rsidR="00024605" w:rsidRPr="00515C2A" w14:paraId="7AD260DB" w14:textId="77777777" w:rsidTr="00226971">
        <w:trPr>
          <w:gridAfter w:val="1"/>
          <w:wAfter w:w="7" w:type="dxa"/>
          <w:trHeight w:val="340"/>
        </w:trPr>
        <w:tc>
          <w:tcPr>
            <w:tcW w:w="1135" w:type="dxa"/>
          </w:tcPr>
          <w:p w14:paraId="6B051C2B" w14:textId="77777777" w:rsidR="00024605" w:rsidRPr="009F7C8E" w:rsidRDefault="00024605" w:rsidP="00024605">
            <w:pPr>
              <w:jc w:val="center"/>
              <w:rPr>
                <w:b/>
                <w:sz w:val="16"/>
                <w:szCs w:val="16"/>
              </w:rPr>
            </w:pPr>
            <w:bookmarkStart w:id="5" w:name="_Hlk192839388"/>
            <w:r w:rsidRPr="009F7C8E">
              <w:rPr>
                <w:b/>
                <w:sz w:val="16"/>
                <w:szCs w:val="16"/>
              </w:rPr>
              <w:t>CÓDIGO</w:t>
            </w:r>
          </w:p>
        </w:tc>
        <w:tc>
          <w:tcPr>
            <w:tcW w:w="4394" w:type="dxa"/>
          </w:tcPr>
          <w:p w14:paraId="3E167FC7" w14:textId="77777777" w:rsidR="00024605" w:rsidRPr="009F7C8E" w:rsidRDefault="00024605" w:rsidP="00024605">
            <w:pPr>
              <w:jc w:val="center"/>
              <w:rPr>
                <w:b/>
                <w:sz w:val="16"/>
                <w:szCs w:val="16"/>
              </w:rPr>
            </w:pPr>
            <w:r w:rsidRPr="009F7C8E">
              <w:rPr>
                <w:b/>
                <w:sz w:val="16"/>
                <w:szCs w:val="16"/>
              </w:rPr>
              <w:t>DENOMINACIÓN</w:t>
            </w:r>
          </w:p>
        </w:tc>
        <w:tc>
          <w:tcPr>
            <w:tcW w:w="1418" w:type="dxa"/>
            <w:gridSpan w:val="2"/>
          </w:tcPr>
          <w:p w14:paraId="0030CD57" w14:textId="77777777" w:rsidR="00024605" w:rsidRPr="009F7C8E" w:rsidRDefault="00024605" w:rsidP="00024605">
            <w:pPr>
              <w:jc w:val="center"/>
              <w:rPr>
                <w:b/>
                <w:sz w:val="16"/>
                <w:szCs w:val="16"/>
              </w:rPr>
            </w:pPr>
            <w:r w:rsidRPr="009F7C8E">
              <w:rPr>
                <w:b/>
                <w:sz w:val="16"/>
                <w:szCs w:val="16"/>
              </w:rPr>
              <w:t>UNIDAD MEDIDA</w:t>
            </w:r>
          </w:p>
        </w:tc>
        <w:tc>
          <w:tcPr>
            <w:tcW w:w="1701" w:type="dxa"/>
            <w:gridSpan w:val="2"/>
          </w:tcPr>
          <w:p w14:paraId="5D2519E0" w14:textId="77777777" w:rsidR="00024605" w:rsidRPr="009F7C8E" w:rsidRDefault="00024605" w:rsidP="00024605">
            <w:pPr>
              <w:jc w:val="center"/>
              <w:rPr>
                <w:b/>
                <w:sz w:val="16"/>
                <w:szCs w:val="16"/>
              </w:rPr>
            </w:pPr>
            <w:r w:rsidRPr="009F7C8E">
              <w:rPr>
                <w:b/>
                <w:sz w:val="16"/>
                <w:szCs w:val="16"/>
              </w:rPr>
              <w:t>VALOR</w:t>
            </w:r>
          </w:p>
          <w:p w14:paraId="6B422020" w14:textId="735E9378" w:rsidR="00024605" w:rsidRPr="009F7C8E" w:rsidRDefault="00024605" w:rsidP="00024605">
            <w:pPr>
              <w:jc w:val="center"/>
              <w:rPr>
                <w:b/>
                <w:sz w:val="16"/>
                <w:szCs w:val="16"/>
              </w:rPr>
            </w:pPr>
            <w:r w:rsidRPr="009F7C8E">
              <w:rPr>
                <w:b/>
                <w:sz w:val="16"/>
                <w:szCs w:val="16"/>
              </w:rPr>
              <w:t>(HITO 2024)</w:t>
            </w:r>
          </w:p>
        </w:tc>
        <w:tc>
          <w:tcPr>
            <w:tcW w:w="1694" w:type="dxa"/>
            <w:gridSpan w:val="2"/>
          </w:tcPr>
          <w:p w14:paraId="62D75B31" w14:textId="67642B45" w:rsidR="00024605" w:rsidRPr="001D0624" w:rsidRDefault="00024605" w:rsidP="00024605">
            <w:pPr>
              <w:jc w:val="center"/>
              <w:rPr>
                <w:b/>
                <w:sz w:val="16"/>
                <w:szCs w:val="16"/>
              </w:rPr>
            </w:pPr>
            <w:r w:rsidRPr="009F7C8E">
              <w:rPr>
                <w:b/>
                <w:sz w:val="16"/>
                <w:szCs w:val="16"/>
              </w:rPr>
              <w:t>VALOR PREVISTO</w:t>
            </w:r>
            <w:r w:rsidRPr="009F7C8E">
              <w:rPr>
                <w:b/>
                <w:sz w:val="16"/>
                <w:szCs w:val="16"/>
              </w:rPr>
              <w:br/>
              <w:t>(OBJETIVO 2029)</w:t>
            </w:r>
          </w:p>
        </w:tc>
      </w:tr>
      <w:tr w:rsidR="00024605" w:rsidRPr="000A408D" w14:paraId="043BB945" w14:textId="77777777" w:rsidTr="00226971">
        <w:trPr>
          <w:gridAfter w:val="1"/>
          <w:wAfter w:w="7" w:type="dxa"/>
          <w:trHeight w:val="340"/>
        </w:trPr>
        <w:tc>
          <w:tcPr>
            <w:tcW w:w="1135" w:type="dxa"/>
          </w:tcPr>
          <w:p w14:paraId="73DAADA3" w14:textId="77777777" w:rsidR="00024605" w:rsidRPr="001D0624" w:rsidRDefault="00024605" w:rsidP="00024605">
            <w:pPr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4394" w:type="dxa"/>
          </w:tcPr>
          <w:p w14:paraId="27443EA0" w14:textId="77777777" w:rsidR="00024605" w:rsidRPr="001D0624" w:rsidRDefault="00024605" w:rsidP="00024605">
            <w:pPr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</w:tcPr>
          <w:p w14:paraId="00235612" w14:textId="77777777" w:rsidR="00024605" w:rsidRPr="000A408D" w:rsidRDefault="00024605" w:rsidP="00024605">
            <w:pPr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701" w:type="dxa"/>
            <w:gridSpan w:val="2"/>
          </w:tcPr>
          <w:p w14:paraId="66A9B120" w14:textId="77777777" w:rsidR="00024605" w:rsidRPr="001D0624" w:rsidRDefault="00024605" w:rsidP="00024605">
            <w:pPr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694" w:type="dxa"/>
            <w:gridSpan w:val="2"/>
          </w:tcPr>
          <w:p w14:paraId="16FD087F" w14:textId="77777777" w:rsidR="00024605" w:rsidRPr="001D0624" w:rsidRDefault="00024605" w:rsidP="00024605">
            <w:pPr>
              <w:jc w:val="center"/>
              <w:rPr>
                <w:bCs/>
                <w:sz w:val="16"/>
                <w:szCs w:val="16"/>
              </w:rPr>
            </w:pPr>
          </w:p>
        </w:tc>
      </w:tr>
      <w:tr w:rsidR="00024605" w:rsidRPr="000A408D" w14:paraId="75307C47" w14:textId="77777777" w:rsidTr="00226971">
        <w:trPr>
          <w:gridAfter w:val="1"/>
          <w:wAfter w:w="7" w:type="dxa"/>
          <w:trHeight w:val="340"/>
        </w:trPr>
        <w:tc>
          <w:tcPr>
            <w:tcW w:w="1135" w:type="dxa"/>
          </w:tcPr>
          <w:p w14:paraId="58075B85" w14:textId="77777777" w:rsidR="00024605" w:rsidRPr="001D0624" w:rsidRDefault="00024605" w:rsidP="00024605">
            <w:pPr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4394" w:type="dxa"/>
          </w:tcPr>
          <w:p w14:paraId="2D4EDB34" w14:textId="77777777" w:rsidR="00024605" w:rsidRPr="001D0624" w:rsidRDefault="00024605" w:rsidP="00024605">
            <w:pPr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</w:tcPr>
          <w:p w14:paraId="453C2438" w14:textId="77777777" w:rsidR="00024605" w:rsidRPr="000A408D" w:rsidRDefault="00024605" w:rsidP="00024605">
            <w:pPr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701" w:type="dxa"/>
            <w:gridSpan w:val="2"/>
          </w:tcPr>
          <w:p w14:paraId="2F465961" w14:textId="77777777" w:rsidR="00024605" w:rsidRPr="001D0624" w:rsidRDefault="00024605" w:rsidP="00024605">
            <w:pPr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694" w:type="dxa"/>
            <w:gridSpan w:val="2"/>
          </w:tcPr>
          <w:p w14:paraId="38DF9A55" w14:textId="77777777" w:rsidR="00024605" w:rsidRPr="001D0624" w:rsidRDefault="00024605" w:rsidP="00024605">
            <w:pPr>
              <w:jc w:val="center"/>
              <w:rPr>
                <w:bCs/>
                <w:sz w:val="16"/>
                <w:szCs w:val="16"/>
              </w:rPr>
            </w:pPr>
          </w:p>
        </w:tc>
      </w:tr>
      <w:bookmarkEnd w:id="5"/>
      <w:tr w:rsidR="00024605" w:rsidRPr="00A14970" w14:paraId="0664B42C" w14:textId="77777777" w:rsidTr="00A428EA">
        <w:trPr>
          <w:trHeight w:val="340"/>
        </w:trPr>
        <w:tc>
          <w:tcPr>
            <w:tcW w:w="10349" w:type="dxa"/>
            <w:gridSpan w:val="9"/>
            <w:shd w:val="clear" w:color="auto" w:fill="F2F2F2" w:themeFill="background1" w:themeFillShade="F2"/>
          </w:tcPr>
          <w:p w14:paraId="2DDCB050" w14:textId="2521D1A4" w:rsidR="00024605" w:rsidRPr="004D52A4" w:rsidRDefault="00024605" w:rsidP="004D52A4">
            <w:pPr>
              <w:pStyle w:val="Prrafodelista"/>
              <w:numPr>
                <w:ilvl w:val="0"/>
                <w:numId w:val="14"/>
              </w:numPr>
              <w:jc w:val="center"/>
              <w:rPr>
                <w:b/>
                <w:bCs/>
                <w:sz w:val="24"/>
              </w:rPr>
            </w:pPr>
            <w:r w:rsidRPr="004D52A4">
              <w:rPr>
                <w:b/>
                <w:bCs/>
                <w:sz w:val="24"/>
              </w:rPr>
              <w:t xml:space="preserve">INDICADORES DE RESULTADOS A LOS QUE CONTRIBUYE LA OPERACIÓN </w:t>
            </w:r>
          </w:p>
        </w:tc>
      </w:tr>
      <w:tr w:rsidR="00024605" w:rsidRPr="00515C2A" w14:paraId="6B739BA1" w14:textId="77777777" w:rsidTr="003F0ACA">
        <w:trPr>
          <w:gridAfter w:val="1"/>
          <w:wAfter w:w="7" w:type="dxa"/>
          <w:trHeight w:val="340"/>
        </w:trPr>
        <w:tc>
          <w:tcPr>
            <w:tcW w:w="1135" w:type="dxa"/>
          </w:tcPr>
          <w:p w14:paraId="7A0FB41A" w14:textId="40C93A4D" w:rsidR="00024605" w:rsidRPr="00E10EFC" w:rsidRDefault="00024605" w:rsidP="00024605">
            <w:pPr>
              <w:jc w:val="center"/>
              <w:rPr>
                <w:b/>
                <w:sz w:val="16"/>
                <w:szCs w:val="16"/>
              </w:rPr>
            </w:pPr>
            <w:r w:rsidRPr="00E10EFC">
              <w:rPr>
                <w:b/>
                <w:sz w:val="16"/>
                <w:szCs w:val="16"/>
              </w:rPr>
              <w:t>CÓDIGO</w:t>
            </w:r>
          </w:p>
        </w:tc>
        <w:tc>
          <w:tcPr>
            <w:tcW w:w="4394" w:type="dxa"/>
          </w:tcPr>
          <w:p w14:paraId="477D51BD" w14:textId="02CE7E95" w:rsidR="00024605" w:rsidRPr="00E10EFC" w:rsidRDefault="00024605" w:rsidP="00024605">
            <w:pPr>
              <w:jc w:val="center"/>
              <w:rPr>
                <w:b/>
                <w:sz w:val="16"/>
                <w:szCs w:val="16"/>
              </w:rPr>
            </w:pPr>
            <w:r w:rsidRPr="00E10EFC">
              <w:rPr>
                <w:b/>
                <w:sz w:val="16"/>
                <w:szCs w:val="16"/>
              </w:rPr>
              <w:t>DENOMINACIÓN</w:t>
            </w:r>
          </w:p>
        </w:tc>
        <w:tc>
          <w:tcPr>
            <w:tcW w:w="1418" w:type="dxa"/>
            <w:gridSpan w:val="2"/>
          </w:tcPr>
          <w:p w14:paraId="2DB5A916" w14:textId="77777777" w:rsidR="00024605" w:rsidRPr="00E10EFC" w:rsidRDefault="00024605" w:rsidP="00024605">
            <w:pPr>
              <w:jc w:val="center"/>
              <w:rPr>
                <w:b/>
                <w:sz w:val="16"/>
                <w:szCs w:val="16"/>
              </w:rPr>
            </w:pPr>
            <w:r w:rsidRPr="00E10EFC">
              <w:rPr>
                <w:b/>
                <w:sz w:val="16"/>
                <w:szCs w:val="16"/>
              </w:rPr>
              <w:t>UNIDAD MEDIDA</w:t>
            </w:r>
          </w:p>
        </w:tc>
        <w:tc>
          <w:tcPr>
            <w:tcW w:w="1701" w:type="dxa"/>
            <w:gridSpan w:val="2"/>
          </w:tcPr>
          <w:p w14:paraId="3E4EDE02" w14:textId="1225257E" w:rsidR="00024605" w:rsidRPr="00E10EFC" w:rsidRDefault="00024605" w:rsidP="00024605">
            <w:pPr>
              <w:jc w:val="center"/>
              <w:rPr>
                <w:b/>
                <w:sz w:val="16"/>
                <w:szCs w:val="16"/>
              </w:rPr>
            </w:pPr>
            <w:r w:rsidRPr="00E10EFC">
              <w:rPr>
                <w:b/>
                <w:sz w:val="16"/>
                <w:szCs w:val="16"/>
              </w:rPr>
              <w:t>VALOR DE BASE O DE REFERENCIA</w:t>
            </w:r>
          </w:p>
        </w:tc>
        <w:tc>
          <w:tcPr>
            <w:tcW w:w="1694" w:type="dxa"/>
            <w:gridSpan w:val="2"/>
          </w:tcPr>
          <w:p w14:paraId="2D247A46" w14:textId="08DCDDB2" w:rsidR="00024605" w:rsidRPr="001D0624" w:rsidRDefault="00024605" w:rsidP="00024605">
            <w:pPr>
              <w:jc w:val="center"/>
              <w:rPr>
                <w:b/>
                <w:sz w:val="16"/>
                <w:szCs w:val="16"/>
              </w:rPr>
            </w:pPr>
            <w:r w:rsidRPr="00E10EFC">
              <w:rPr>
                <w:b/>
                <w:sz w:val="16"/>
                <w:szCs w:val="16"/>
              </w:rPr>
              <w:t>VALOR PREVISTO</w:t>
            </w:r>
            <w:r w:rsidRPr="00E10EFC">
              <w:rPr>
                <w:b/>
                <w:sz w:val="16"/>
                <w:szCs w:val="16"/>
              </w:rPr>
              <w:br/>
              <w:t>(OBJETIVO 2029)</w:t>
            </w:r>
          </w:p>
        </w:tc>
      </w:tr>
      <w:tr w:rsidR="00024605" w:rsidRPr="000A408D" w14:paraId="60F0C4E9" w14:textId="77777777" w:rsidTr="003F0ACA">
        <w:trPr>
          <w:gridAfter w:val="1"/>
          <w:wAfter w:w="7" w:type="dxa"/>
          <w:trHeight w:val="340"/>
        </w:trPr>
        <w:tc>
          <w:tcPr>
            <w:tcW w:w="1135" w:type="dxa"/>
          </w:tcPr>
          <w:p w14:paraId="4D266546" w14:textId="77777777" w:rsidR="00024605" w:rsidRPr="001D0624" w:rsidRDefault="00024605" w:rsidP="00024605">
            <w:pPr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4394" w:type="dxa"/>
          </w:tcPr>
          <w:p w14:paraId="55081CF3" w14:textId="77777777" w:rsidR="00024605" w:rsidRPr="001D0624" w:rsidRDefault="00024605" w:rsidP="00024605">
            <w:pPr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</w:tcPr>
          <w:p w14:paraId="334B6D0C" w14:textId="54A573BA" w:rsidR="00024605" w:rsidRPr="000A408D" w:rsidRDefault="00024605" w:rsidP="00024605">
            <w:pPr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701" w:type="dxa"/>
            <w:gridSpan w:val="2"/>
          </w:tcPr>
          <w:p w14:paraId="3073AC06" w14:textId="77777777" w:rsidR="00024605" w:rsidRPr="001D0624" w:rsidRDefault="00024605" w:rsidP="00024605">
            <w:pPr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694" w:type="dxa"/>
            <w:gridSpan w:val="2"/>
          </w:tcPr>
          <w:p w14:paraId="6FA325DF" w14:textId="235C8C00" w:rsidR="00024605" w:rsidRPr="001D0624" w:rsidRDefault="00024605" w:rsidP="00024605">
            <w:pPr>
              <w:jc w:val="center"/>
              <w:rPr>
                <w:bCs/>
                <w:sz w:val="16"/>
                <w:szCs w:val="16"/>
              </w:rPr>
            </w:pPr>
          </w:p>
        </w:tc>
      </w:tr>
      <w:tr w:rsidR="00024605" w:rsidRPr="000A408D" w14:paraId="3B3AD3AA" w14:textId="77777777" w:rsidTr="003F0ACA">
        <w:trPr>
          <w:gridAfter w:val="1"/>
          <w:wAfter w:w="7" w:type="dxa"/>
          <w:trHeight w:val="340"/>
        </w:trPr>
        <w:tc>
          <w:tcPr>
            <w:tcW w:w="1135" w:type="dxa"/>
          </w:tcPr>
          <w:p w14:paraId="50D2BC07" w14:textId="77777777" w:rsidR="00024605" w:rsidRPr="001D0624" w:rsidRDefault="00024605" w:rsidP="00024605">
            <w:pPr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4394" w:type="dxa"/>
          </w:tcPr>
          <w:p w14:paraId="3F8430F5" w14:textId="77777777" w:rsidR="00024605" w:rsidRPr="001D0624" w:rsidRDefault="00024605" w:rsidP="00024605">
            <w:pPr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</w:tcPr>
          <w:p w14:paraId="4D570DBB" w14:textId="77777777" w:rsidR="00024605" w:rsidRPr="000A408D" w:rsidRDefault="00024605" w:rsidP="00024605">
            <w:pPr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701" w:type="dxa"/>
            <w:gridSpan w:val="2"/>
          </w:tcPr>
          <w:p w14:paraId="1C8131B4" w14:textId="77777777" w:rsidR="00024605" w:rsidRPr="001D0624" w:rsidRDefault="00024605" w:rsidP="00024605">
            <w:pPr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694" w:type="dxa"/>
            <w:gridSpan w:val="2"/>
          </w:tcPr>
          <w:p w14:paraId="1FB699E6" w14:textId="170E5936" w:rsidR="00024605" w:rsidRPr="001D0624" w:rsidRDefault="00024605" w:rsidP="00024605">
            <w:pPr>
              <w:jc w:val="center"/>
              <w:rPr>
                <w:bCs/>
                <w:sz w:val="16"/>
                <w:szCs w:val="16"/>
              </w:rPr>
            </w:pPr>
          </w:p>
        </w:tc>
      </w:tr>
    </w:tbl>
    <w:p w14:paraId="0B204B4A" w14:textId="69D40296" w:rsidR="00C64331" w:rsidRDefault="00C64331"/>
    <w:p w14:paraId="52E04753" w14:textId="77777777" w:rsidR="00A97359" w:rsidRDefault="00A97359"/>
    <w:p w14:paraId="595E5958" w14:textId="77777777" w:rsidR="00A97359" w:rsidRDefault="00A97359" w:rsidP="00A97359">
      <w:pPr>
        <w:jc w:val="both"/>
      </w:pPr>
    </w:p>
    <w:p w14:paraId="13967331" w14:textId="77777777" w:rsidR="00A97359" w:rsidRDefault="00A97359" w:rsidP="00A97359">
      <w:pPr>
        <w:jc w:val="both"/>
      </w:pPr>
    </w:p>
    <w:p w14:paraId="0DCDD9B3" w14:textId="77777777" w:rsidR="00A97359" w:rsidRDefault="00A97359" w:rsidP="00A97359">
      <w:pPr>
        <w:spacing w:line="360" w:lineRule="auto"/>
      </w:pPr>
      <w:r>
        <w:t xml:space="preserve">Como responsable del Organismo Gestor del Programa FEDER de Castilla y León 2021-2027, declara que, esta operación cumple los criterios y procedimientos de selección de operaciones aprobados por el Comité de Seguimiento del Programa FEDER de Castilla y León 2021–2027, y propone la selección de </w:t>
      </w:r>
      <w:proofErr w:type="gramStart"/>
      <w:r>
        <w:t>la misma</w:t>
      </w:r>
      <w:proofErr w:type="gramEnd"/>
      <w:r>
        <w:t xml:space="preserve"> para su cofinanciación por el Fondo Europeo de Desarrollo Regional.</w:t>
      </w:r>
    </w:p>
    <w:p w14:paraId="2D2552AA" w14:textId="77777777" w:rsidR="00A97359" w:rsidRDefault="00A97359" w:rsidP="00A97359">
      <w:pPr>
        <w:spacing w:line="360" w:lineRule="auto"/>
      </w:pPr>
    </w:p>
    <w:tbl>
      <w:tblPr>
        <w:tblStyle w:val="Tablaconcuadrcula"/>
        <w:tblW w:w="8789" w:type="dxa"/>
        <w:tblInd w:w="137" w:type="dxa"/>
        <w:tblLook w:val="04A0" w:firstRow="1" w:lastRow="0" w:firstColumn="1" w:lastColumn="0" w:noHBand="0" w:noVBand="1"/>
      </w:tblPr>
      <w:tblGrid>
        <w:gridCol w:w="2835"/>
        <w:gridCol w:w="5954"/>
      </w:tblGrid>
      <w:tr w:rsidR="00A97359" w:rsidRPr="00965BD7" w14:paraId="598AD531" w14:textId="77777777" w:rsidTr="004553D7">
        <w:tc>
          <w:tcPr>
            <w:tcW w:w="2835" w:type="dxa"/>
          </w:tcPr>
          <w:p w14:paraId="0BE104CD" w14:textId="77777777" w:rsidR="00A97359" w:rsidRPr="00965BD7" w:rsidRDefault="00A97359" w:rsidP="004553D7">
            <w:pPr>
              <w:tabs>
                <w:tab w:val="left" w:pos="284"/>
                <w:tab w:val="left" w:pos="761"/>
              </w:tabs>
              <w:spacing w:before="120" w:after="120" w:line="252" w:lineRule="auto"/>
              <w:rPr>
                <w:iCs/>
                <w:szCs w:val="22"/>
              </w:rPr>
            </w:pPr>
            <w:r>
              <w:rPr>
                <w:iCs/>
                <w:szCs w:val="22"/>
              </w:rPr>
              <w:t>R</w:t>
            </w:r>
            <w:r w:rsidRPr="00965BD7">
              <w:rPr>
                <w:iCs/>
                <w:szCs w:val="22"/>
              </w:rPr>
              <w:t>esponsable:</w:t>
            </w:r>
          </w:p>
        </w:tc>
        <w:tc>
          <w:tcPr>
            <w:tcW w:w="5954" w:type="dxa"/>
          </w:tcPr>
          <w:p w14:paraId="5281D30F" w14:textId="77777777" w:rsidR="00A97359" w:rsidRPr="00965BD7" w:rsidRDefault="00A97359" w:rsidP="004553D7">
            <w:pPr>
              <w:tabs>
                <w:tab w:val="left" w:pos="284"/>
                <w:tab w:val="left" w:pos="761"/>
              </w:tabs>
              <w:spacing w:before="120" w:after="120" w:line="252" w:lineRule="auto"/>
              <w:rPr>
                <w:iCs/>
                <w:szCs w:val="22"/>
              </w:rPr>
            </w:pPr>
          </w:p>
        </w:tc>
      </w:tr>
      <w:tr w:rsidR="00A97359" w:rsidRPr="00965BD7" w14:paraId="0946359F" w14:textId="77777777" w:rsidTr="004553D7">
        <w:tc>
          <w:tcPr>
            <w:tcW w:w="2835" w:type="dxa"/>
          </w:tcPr>
          <w:p w14:paraId="3E21A479" w14:textId="77777777" w:rsidR="00A97359" w:rsidRPr="00965BD7" w:rsidRDefault="00A97359" w:rsidP="004553D7">
            <w:pPr>
              <w:tabs>
                <w:tab w:val="left" w:pos="284"/>
                <w:tab w:val="left" w:pos="761"/>
              </w:tabs>
              <w:spacing w:before="120" w:after="120" w:line="252" w:lineRule="auto"/>
              <w:rPr>
                <w:iCs/>
                <w:szCs w:val="22"/>
              </w:rPr>
            </w:pPr>
            <w:r w:rsidRPr="00965BD7">
              <w:rPr>
                <w:iCs/>
                <w:szCs w:val="22"/>
              </w:rPr>
              <w:t>Cargo:</w:t>
            </w:r>
          </w:p>
        </w:tc>
        <w:tc>
          <w:tcPr>
            <w:tcW w:w="5954" w:type="dxa"/>
          </w:tcPr>
          <w:p w14:paraId="2BAF9079" w14:textId="77777777" w:rsidR="00A97359" w:rsidRPr="00965BD7" w:rsidRDefault="00A97359" w:rsidP="004553D7">
            <w:pPr>
              <w:tabs>
                <w:tab w:val="left" w:pos="284"/>
                <w:tab w:val="left" w:pos="761"/>
              </w:tabs>
              <w:spacing w:before="120" w:after="120" w:line="252" w:lineRule="auto"/>
              <w:rPr>
                <w:iCs/>
                <w:szCs w:val="22"/>
              </w:rPr>
            </w:pPr>
          </w:p>
        </w:tc>
      </w:tr>
      <w:tr w:rsidR="00A97359" w:rsidRPr="00965BD7" w14:paraId="28AB5A91" w14:textId="77777777" w:rsidTr="004553D7">
        <w:tc>
          <w:tcPr>
            <w:tcW w:w="2835" w:type="dxa"/>
          </w:tcPr>
          <w:p w14:paraId="6583C90F" w14:textId="77777777" w:rsidR="00A97359" w:rsidRPr="00965BD7" w:rsidRDefault="00A97359" w:rsidP="004553D7">
            <w:pPr>
              <w:tabs>
                <w:tab w:val="left" w:pos="284"/>
                <w:tab w:val="left" w:pos="761"/>
              </w:tabs>
              <w:spacing w:before="120" w:after="120" w:line="252" w:lineRule="auto"/>
              <w:rPr>
                <w:iCs/>
                <w:szCs w:val="22"/>
              </w:rPr>
            </w:pPr>
            <w:r w:rsidRPr="00965BD7">
              <w:rPr>
                <w:iCs/>
                <w:szCs w:val="22"/>
              </w:rPr>
              <w:t>Organismo:</w:t>
            </w:r>
          </w:p>
        </w:tc>
        <w:tc>
          <w:tcPr>
            <w:tcW w:w="5954" w:type="dxa"/>
          </w:tcPr>
          <w:p w14:paraId="0BC53C6A" w14:textId="77777777" w:rsidR="00A97359" w:rsidRPr="00965BD7" w:rsidRDefault="00A97359" w:rsidP="004553D7">
            <w:pPr>
              <w:tabs>
                <w:tab w:val="left" w:pos="284"/>
                <w:tab w:val="left" w:pos="761"/>
              </w:tabs>
              <w:spacing w:before="120" w:after="120" w:line="252" w:lineRule="auto"/>
              <w:rPr>
                <w:iCs/>
                <w:szCs w:val="22"/>
              </w:rPr>
            </w:pPr>
          </w:p>
        </w:tc>
      </w:tr>
      <w:tr w:rsidR="00A97359" w:rsidRPr="00965BD7" w:rsidDel="00811417" w14:paraId="2D84948F" w14:textId="77777777" w:rsidTr="004553D7">
        <w:tc>
          <w:tcPr>
            <w:tcW w:w="8789" w:type="dxa"/>
            <w:gridSpan w:val="2"/>
          </w:tcPr>
          <w:p w14:paraId="50BE3F05" w14:textId="77777777" w:rsidR="00A97359" w:rsidDel="00811417" w:rsidRDefault="00A97359" w:rsidP="004553D7">
            <w:pPr>
              <w:tabs>
                <w:tab w:val="left" w:pos="284"/>
                <w:tab w:val="left" w:pos="761"/>
              </w:tabs>
              <w:spacing w:before="120" w:after="120" w:line="252" w:lineRule="auto"/>
              <w:jc w:val="center"/>
              <w:rPr>
                <w:iCs/>
                <w:szCs w:val="22"/>
              </w:rPr>
            </w:pPr>
            <w:r>
              <w:rPr>
                <w:iCs/>
                <w:szCs w:val="22"/>
              </w:rPr>
              <w:t>A la fecha de la firma</w:t>
            </w:r>
          </w:p>
        </w:tc>
      </w:tr>
    </w:tbl>
    <w:p w14:paraId="52440173" w14:textId="77777777" w:rsidR="00A97359" w:rsidRDefault="00A97359" w:rsidP="00A97359">
      <w:pPr>
        <w:jc w:val="both"/>
        <w:rPr>
          <w:b/>
          <w:sz w:val="20"/>
          <w:szCs w:val="20"/>
        </w:rPr>
      </w:pPr>
    </w:p>
    <w:p w14:paraId="15F867E8" w14:textId="77777777" w:rsidR="00A97359" w:rsidRDefault="00A97359" w:rsidP="00A97359">
      <w:pPr>
        <w:jc w:val="both"/>
      </w:pPr>
    </w:p>
    <w:p w14:paraId="75B6DB90" w14:textId="77777777" w:rsidR="00A97359" w:rsidRDefault="00A97359" w:rsidP="00A97359">
      <w:pPr>
        <w:jc w:val="both"/>
      </w:pPr>
    </w:p>
    <w:p w14:paraId="03120A91" w14:textId="77777777" w:rsidR="00A97359" w:rsidRDefault="00A97359" w:rsidP="00A97359">
      <w:pPr>
        <w:jc w:val="both"/>
      </w:pPr>
    </w:p>
    <w:p w14:paraId="72270155" w14:textId="77777777" w:rsidR="00C33F84" w:rsidRDefault="00C33F84" w:rsidP="00CA06F2">
      <w:pPr>
        <w:jc w:val="both"/>
        <w:rPr>
          <w:b/>
          <w:sz w:val="20"/>
          <w:szCs w:val="20"/>
        </w:rPr>
      </w:pPr>
    </w:p>
    <w:p w14:paraId="1807D768" w14:textId="77777777" w:rsidR="0049655C" w:rsidRDefault="0049655C" w:rsidP="00CA06F2">
      <w:pPr>
        <w:jc w:val="both"/>
        <w:rPr>
          <w:b/>
          <w:sz w:val="20"/>
          <w:szCs w:val="20"/>
        </w:rPr>
      </w:pPr>
    </w:p>
    <w:sectPr w:rsidR="0049655C" w:rsidSect="00462B74">
      <w:headerReference w:type="default" r:id="rId11"/>
      <w:footerReference w:type="default" r:id="rId12"/>
      <w:pgSz w:w="11906" w:h="16838" w:code="9"/>
      <w:pgMar w:top="1680" w:right="709" w:bottom="851" w:left="1701" w:header="426" w:footer="46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B1929E" w14:textId="77777777" w:rsidR="009F7BD7" w:rsidRDefault="009F7BD7">
      <w:r>
        <w:separator/>
      </w:r>
    </w:p>
  </w:endnote>
  <w:endnote w:type="continuationSeparator" w:id="0">
    <w:p w14:paraId="1FBFD5A5" w14:textId="77777777" w:rsidR="009F7BD7" w:rsidRDefault="009F7BD7">
      <w:r>
        <w:continuationSeparator/>
      </w:r>
    </w:p>
  </w:endnote>
  <w:endnote w:id="1">
    <w:p w14:paraId="113E7AA3" w14:textId="025C7207" w:rsidR="00203936" w:rsidRPr="006E682C" w:rsidRDefault="00203936" w:rsidP="00203936">
      <w:pPr>
        <w:pStyle w:val="Textonotaalfinal"/>
        <w:rPr>
          <w:rStyle w:val="cf01"/>
        </w:rPr>
      </w:pPr>
      <w:r w:rsidRPr="006E682C">
        <w:rPr>
          <w:rStyle w:val="cf01"/>
        </w:rPr>
        <w:endnoteRef/>
      </w:r>
      <w:r w:rsidRPr="006E682C">
        <w:rPr>
          <w:rStyle w:val="cf01"/>
        </w:rPr>
        <w:t xml:space="preserve"> Elemento PEP de </w:t>
      </w:r>
      <w:r w:rsidR="00A75CEA" w:rsidRPr="006E682C">
        <w:rPr>
          <w:rStyle w:val="cf01"/>
        </w:rPr>
        <w:t xml:space="preserve">la aplicación </w:t>
      </w:r>
      <w:r w:rsidRPr="006E682C">
        <w:rPr>
          <w:rStyle w:val="cf01"/>
        </w:rPr>
        <w:t>SICCAL</w:t>
      </w:r>
      <w:r w:rsidR="00A75CEA" w:rsidRPr="006E682C">
        <w:rPr>
          <w:rStyle w:val="cf01"/>
        </w:rPr>
        <w:t xml:space="preserve"> o el código de la aplicación que corresponda</w:t>
      </w:r>
    </w:p>
  </w:endnote>
  <w:endnote w:id="2">
    <w:p w14:paraId="3DE23E0C" w14:textId="20D116B1" w:rsidR="008F0792" w:rsidRPr="006E682C" w:rsidRDefault="008F0792" w:rsidP="008F0792">
      <w:pPr>
        <w:pStyle w:val="Textonotaalfinal"/>
        <w:rPr>
          <w:rStyle w:val="cf01"/>
        </w:rPr>
      </w:pPr>
      <w:r w:rsidRPr="006E682C">
        <w:rPr>
          <w:rStyle w:val="cf01"/>
        </w:rPr>
        <w:endnoteRef/>
      </w:r>
      <w:r w:rsidRPr="006E682C">
        <w:rPr>
          <w:rStyle w:val="cf01"/>
        </w:rPr>
        <w:t xml:space="preserve"> Conforme al documento de</w:t>
      </w:r>
      <w:r w:rsidR="00B54599" w:rsidRPr="006E682C">
        <w:rPr>
          <w:rStyle w:val="cf01"/>
        </w:rPr>
        <w:t xml:space="preserve"> </w:t>
      </w:r>
      <w:r w:rsidRPr="006E682C">
        <w:rPr>
          <w:rStyle w:val="cf01"/>
        </w:rPr>
        <w:t>Criterios y Procedimientos de Selección de Operaciones</w:t>
      </w:r>
      <w:r w:rsidR="008467F7" w:rsidRPr="006E682C">
        <w:rPr>
          <w:rStyle w:val="cf01"/>
        </w:rPr>
        <w:t xml:space="preserve"> (documento de CPSO)</w:t>
      </w:r>
    </w:p>
  </w:endnote>
  <w:endnote w:id="3">
    <w:p w14:paraId="7E615E35" w14:textId="0DC4E114" w:rsidR="006D5502" w:rsidRPr="006E682C" w:rsidRDefault="006D5502" w:rsidP="006D5502">
      <w:pPr>
        <w:pStyle w:val="Textonotaalfinal"/>
        <w:rPr>
          <w:rStyle w:val="cf01"/>
        </w:rPr>
      </w:pPr>
      <w:r w:rsidRPr="006E682C">
        <w:rPr>
          <w:rStyle w:val="cf01"/>
        </w:rPr>
        <w:endnoteRef/>
      </w:r>
      <w:r w:rsidRPr="006E682C">
        <w:rPr>
          <w:rStyle w:val="cf01"/>
        </w:rPr>
        <w:t xml:space="preserve"> Cuidar coherencia con apartado </w:t>
      </w:r>
      <w:r w:rsidR="00B739E2" w:rsidRPr="006E682C">
        <w:rPr>
          <w:rStyle w:val="cf01"/>
        </w:rPr>
        <w:t>2.1.1.1 del OE correspondiente del Programa</w:t>
      </w:r>
    </w:p>
  </w:endnote>
  <w:endnote w:id="4">
    <w:p w14:paraId="0D220BAA" w14:textId="6954967C" w:rsidR="00FE02EF" w:rsidRPr="006E682C" w:rsidRDefault="00FE02EF" w:rsidP="00FE02EF">
      <w:pPr>
        <w:pStyle w:val="Textonotaalfinal"/>
        <w:rPr>
          <w:rStyle w:val="cf01"/>
        </w:rPr>
      </w:pPr>
      <w:r w:rsidRPr="006E682C">
        <w:rPr>
          <w:rStyle w:val="cf01"/>
        </w:rPr>
        <w:endnoteRef/>
      </w:r>
      <w:r w:rsidRPr="006E682C">
        <w:rPr>
          <w:rStyle w:val="cf01"/>
        </w:rPr>
        <w:t xml:space="preserve"> </w:t>
      </w:r>
      <w:bookmarkStart w:id="0" w:name="_Hlk169078716"/>
      <w:r w:rsidRPr="006E682C">
        <w:rPr>
          <w:rStyle w:val="cf01"/>
        </w:rPr>
        <w:t>Conforme al documento de CPSO: convocatoria de expresi</w:t>
      </w:r>
      <w:r w:rsidR="00264CC4" w:rsidRPr="006E682C">
        <w:rPr>
          <w:rStyle w:val="cf01"/>
        </w:rPr>
        <w:t>ones</w:t>
      </w:r>
      <w:r w:rsidRPr="006E682C">
        <w:rPr>
          <w:rStyle w:val="cf01"/>
        </w:rPr>
        <w:t xml:space="preserve"> de interés</w:t>
      </w:r>
      <w:r w:rsidR="00264CC4" w:rsidRPr="006E682C">
        <w:rPr>
          <w:rStyle w:val="cf01"/>
        </w:rPr>
        <w:t xml:space="preserve"> o selección directa de </w:t>
      </w:r>
      <w:r w:rsidRPr="006E682C">
        <w:rPr>
          <w:rStyle w:val="cf01"/>
        </w:rPr>
        <w:t>operaci</w:t>
      </w:r>
      <w:r w:rsidR="00264CC4" w:rsidRPr="006E682C">
        <w:rPr>
          <w:rStyle w:val="cf01"/>
        </w:rPr>
        <w:t>ones</w:t>
      </w:r>
      <w:r w:rsidRPr="006E682C">
        <w:rPr>
          <w:rStyle w:val="cf01"/>
        </w:rPr>
        <w:t xml:space="preserve"> recogida</w:t>
      </w:r>
      <w:r w:rsidR="00264CC4" w:rsidRPr="006E682C">
        <w:rPr>
          <w:rStyle w:val="cf01"/>
        </w:rPr>
        <w:t>s</w:t>
      </w:r>
      <w:r w:rsidRPr="006E682C">
        <w:rPr>
          <w:rStyle w:val="cf01"/>
        </w:rPr>
        <w:t xml:space="preserve"> </w:t>
      </w:r>
      <w:r w:rsidR="00264CC4" w:rsidRPr="006E682C">
        <w:rPr>
          <w:rStyle w:val="cf01"/>
        </w:rPr>
        <w:t xml:space="preserve">expresamente </w:t>
      </w:r>
      <w:r w:rsidRPr="006E682C">
        <w:rPr>
          <w:rStyle w:val="cf01"/>
        </w:rPr>
        <w:t>en el Programa</w:t>
      </w:r>
      <w:bookmarkEnd w:id="0"/>
    </w:p>
  </w:endnote>
  <w:endnote w:id="5">
    <w:p w14:paraId="0795B44F" w14:textId="22BE5470" w:rsidR="00F4306B" w:rsidRPr="00A428EA" w:rsidRDefault="00F4306B" w:rsidP="00F4306B">
      <w:pPr>
        <w:pStyle w:val="Textonotaalfinal"/>
        <w:rPr>
          <w:rStyle w:val="cf01"/>
        </w:rPr>
      </w:pPr>
      <w:r w:rsidRPr="00A428EA">
        <w:rPr>
          <w:rStyle w:val="cf01"/>
        </w:rPr>
        <w:endnoteRef/>
      </w:r>
      <w:r w:rsidRPr="00A428EA">
        <w:rPr>
          <w:rStyle w:val="cf01"/>
        </w:rPr>
        <w:t xml:space="preserve"> </w:t>
      </w:r>
      <w:bookmarkStart w:id="2" w:name="_Hlk169078801"/>
      <w:r w:rsidRPr="00A428EA">
        <w:rPr>
          <w:rStyle w:val="cf01"/>
        </w:rPr>
        <w:t>Conforme al art</w:t>
      </w:r>
      <w:r w:rsidR="00205831" w:rsidRPr="00A428EA">
        <w:rPr>
          <w:rStyle w:val="cf01"/>
        </w:rPr>
        <w:t>ículo</w:t>
      </w:r>
      <w:r w:rsidRPr="00A428EA">
        <w:rPr>
          <w:rStyle w:val="cf01"/>
        </w:rPr>
        <w:t xml:space="preserve"> 53.1 </w:t>
      </w:r>
      <w:r w:rsidR="00D45AD1" w:rsidRPr="00A428EA">
        <w:rPr>
          <w:rStyle w:val="cf01"/>
        </w:rPr>
        <w:t>del Reglamento (UE) 2021/1060</w:t>
      </w:r>
      <w:r w:rsidRPr="00A428EA">
        <w:rPr>
          <w:rStyle w:val="cf01"/>
        </w:rPr>
        <w:t xml:space="preserve">. Si se certifica a costes reales sería la opción a). </w:t>
      </w:r>
      <w:r w:rsidR="005976CE" w:rsidRPr="00A428EA">
        <w:rPr>
          <w:rStyle w:val="cf01"/>
        </w:rPr>
        <w:t xml:space="preserve">Para cualquiera </w:t>
      </w:r>
      <w:r w:rsidRPr="00A428EA">
        <w:rPr>
          <w:rStyle w:val="cf01"/>
        </w:rPr>
        <w:t>de las otras opciones</w:t>
      </w:r>
      <w:r w:rsidR="005976CE" w:rsidRPr="00A428EA">
        <w:rPr>
          <w:rStyle w:val="cf01"/>
        </w:rPr>
        <w:t>,</w:t>
      </w:r>
      <w:r w:rsidRPr="00A428EA">
        <w:rPr>
          <w:rStyle w:val="cf01"/>
        </w:rPr>
        <w:t xml:space="preserve"> </w:t>
      </w:r>
      <w:r w:rsidR="009C51C0" w:rsidRPr="00A428EA">
        <w:rPr>
          <w:rStyle w:val="cf01"/>
        </w:rPr>
        <w:t xml:space="preserve">el método de cálculo </w:t>
      </w:r>
      <w:r w:rsidR="005976CE" w:rsidRPr="00A428EA">
        <w:rPr>
          <w:rStyle w:val="cf01"/>
        </w:rPr>
        <w:t>adjunta</w:t>
      </w:r>
      <w:r w:rsidR="00264CC4" w:rsidRPr="00A428EA">
        <w:rPr>
          <w:rStyle w:val="cf01"/>
        </w:rPr>
        <w:t>do</w:t>
      </w:r>
      <w:r w:rsidR="005976CE" w:rsidRPr="00A428EA">
        <w:rPr>
          <w:rStyle w:val="cf01"/>
        </w:rPr>
        <w:t xml:space="preserve"> junto con la </w:t>
      </w:r>
      <w:bookmarkEnd w:id="2"/>
      <w:r w:rsidR="000432E9" w:rsidRPr="00A428EA">
        <w:rPr>
          <w:rStyle w:val="cf01"/>
        </w:rPr>
        <w:t xml:space="preserve">solicitud de financiación </w:t>
      </w:r>
      <w:r w:rsidR="00D33181" w:rsidRPr="00A428EA">
        <w:rPr>
          <w:rStyle w:val="cf01"/>
        </w:rPr>
        <w:t xml:space="preserve">de la operación </w:t>
      </w:r>
      <w:r w:rsidR="000432E9" w:rsidRPr="00A428EA">
        <w:rPr>
          <w:rStyle w:val="cf01"/>
        </w:rPr>
        <w:t>(SF</w:t>
      </w:r>
      <w:r w:rsidR="00D33181" w:rsidRPr="00A428EA">
        <w:rPr>
          <w:rStyle w:val="cf01"/>
        </w:rPr>
        <w:t>O</w:t>
      </w:r>
      <w:r w:rsidR="000432E9" w:rsidRPr="00A428EA">
        <w:rPr>
          <w:rStyle w:val="cf01"/>
        </w:rPr>
        <w:t>)</w:t>
      </w:r>
      <w:r w:rsidR="009C51C0" w:rsidRPr="00A428EA">
        <w:rPr>
          <w:rStyle w:val="cf01"/>
        </w:rPr>
        <w:t xml:space="preserve"> formará también parte del DECA.</w:t>
      </w:r>
    </w:p>
  </w:endnote>
  <w:endnote w:id="6">
    <w:p w14:paraId="7FFEDEBE" w14:textId="3DC81268" w:rsidR="00C664B7" w:rsidRPr="006E682C" w:rsidRDefault="00C664B7" w:rsidP="00C664B7">
      <w:pPr>
        <w:pStyle w:val="Textonotaalfinal"/>
        <w:rPr>
          <w:rStyle w:val="cf01"/>
        </w:rPr>
      </w:pPr>
      <w:r w:rsidRPr="00A428EA">
        <w:rPr>
          <w:rStyle w:val="cf01"/>
        </w:rPr>
        <w:endnoteRef/>
      </w:r>
      <w:r w:rsidRPr="00A428EA">
        <w:rPr>
          <w:rStyle w:val="cf01"/>
        </w:rPr>
        <w:t xml:space="preserve"> Cuidar coherencia con </w:t>
      </w:r>
      <w:r w:rsidR="0052344D" w:rsidRPr="00A428EA">
        <w:rPr>
          <w:rStyle w:val="cf01"/>
        </w:rPr>
        <w:t xml:space="preserve">los cuadros de dimensiones </w:t>
      </w:r>
      <w:r w:rsidR="0052344D" w:rsidRPr="006E682C">
        <w:rPr>
          <w:rStyle w:val="cf01"/>
        </w:rPr>
        <w:t xml:space="preserve">del Anexo I del </w:t>
      </w:r>
      <w:r w:rsidR="00912F66" w:rsidRPr="006E682C">
        <w:rPr>
          <w:rStyle w:val="cf01"/>
        </w:rPr>
        <w:t xml:space="preserve">Reglamento (UE) </w:t>
      </w:r>
      <w:r w:rsidR="0052344D" w:rsidRPr="006E682C">
        <w:rPr>
          <w:rStyle w:val="cf01"/>
        </w:rPr>
        <w:t>2021/1060</w:t>
      </w:r>
    </w:p>
  </w:endnote>
  <w:endnote w:id="7">
    <w:p w14:paraId="0AA047FE" w14:textId="248AF95E" w:rsidR="00F4306B" w:rsidRPr="006E682C" w:rsidRDefault="00F4306B" w:rsidP="00F4306B">
      <w:pPr>
        <w:pStyle w:val="Textonotaalfinal"/>
        <w:rPr>
          <w:rStyle w:val="cf01"/>
        </w:rPr>
      </w:pPr>
      <w:r w:rsidRPr="006E682C">
        <w:rPr>
          <w:rStyle w:val="cf01"/>
        </w:rPr>
        <w:endnoteRef/>
      </w:r>
      <w:r w:rsidRPr="006E682C">
        <w:rPr>
          <w:rStyle w:val="cf01"/>
        </w:rPr>
        <w:t xml:space="preserve"> </w:t>
      </w:r>
      <w:bookmarkStart w:id="3" w:name="_Hlk169078843"/>
      <w:r w:rsidR="007B7A60" w:rsidRPr="006E682C">
        <w:rPr>
          <w:rStyle w:val="cf01"/>
        </w:rPr>
        <w:t>Estrategia/</w:t>
      </w:r>
      <w:r w:rsidRPr="006E682C">
        <w:rPr>
          <w:rStyle w:val="cf01"/>
        </w:rPr>
        <w:t xml:space="preserve">Plan </w:t>
      </w:r>
      <w:r w:rsidR="007B7A60" w:rsidRPr="006E682C">
        <w:rPr>
          <w:rStyle w:val="cf01"/>
        </w:rPr>
        <w:t>Nacional/</w:t>
      </w:r>
      <w:r w:rsidRPr="006E682C">
        <w:rPr>
          <w:rStyle w:val="cf01"/>
        </w:rPr>
        <w:t>Regional en el que se enmarca la Operación</w:t>
      </w:r>
      <w:r w:rsidR="00B739E2" w:rsidRPr="006E682C">
        <w:rPr>
          <w:rStyle w:val="cf01"/>
        </w:rPr>
        <w:t>, en su caso</w:t>
      </w:r>
      <w:bookmarkEnd w:id="3"/>
    </w:p>
  </w:endnote>
  <w:endnote w:id="8">
    <w:p w14:paraId="564AC89E" w14:textId="77777777" w:rsidR="00362D34" w:rsidRPr="006E682C" w:rsidRDefault="00362D34" w:rsidP="00362D34">
      <w:pPr>
        <w:pStyle w:val="Textonotaalfinal"/>
        <w:rPr>
          <w:rStyle w:val="cf01"/>
        </w:rPr>
      </w:pPr>
      <w:r w:rsidRPr="006E682C">
        <w:rPr>
          <w:rStyle w:val="cf01"/>
        </w:rPr>
        <w:endnoteRef/>
      </w:r>
      <w:r w:rsidRPr="006E682C">
        <w:rPr>
          <w:rStyle w:val="cf01"/>
        </w:rPr>
        <w:t xml:space="preserve"> Organismo que custodia la documentación y los lugares de archivo de la misma</w:t>
      </w:r>
    </w:p>
  </w:endnote>
  <w:endnote w:id="9">
    <w:p w14:paraId="66AB417B" w14:textId="77777777" w:rsidR="00201753" w:rsidRPr="006E682C" w:rsidRDefault="00201753" w:rsidP="001E5C21">
      <w:pPr>
        <w:pStyle w:val="Textonotaalfinal"/>
        <w:rPr>
          <w:rFonts w:ascii="Segoe UI" w:hAnsi="Segoe UI" w:cs="Segoe UI"/>
          <w:sz w:val="18"/>
          <w:szCs w:val="18"/>
        </w:rPr>
      </w:pPr>
      <w:r w:rsidRPr="006E682C">
        <w:rPr>
          <w:rStyle w:val="cf01"/>
        </w:rPr>
        <w:endnoteRef/>
      </w:r>
      <w:r w:rsidRPr="006E682C">
        <w:rPr>
          <w:rStyle w:val="cf01"/>
        </w:rPr>
        <w:t xml:space="preserve"> P</w:t>
      </w:r>
      <w:r w:rsidRPr="006E682C">
        <w:rPr>
          <w:rFonts w:ascii="Segoe UI" w:hAnsi="Segoe UI" w:cs="Segoe UI"/>
          <w:sz w:val="18"/>
          <w:szCs w:val="18"/>
        </w:rPr>
        <w:t xml:space="preserve">rotección frente al cambio climático de acuerdo con el </w:t>
      </w:r>
      <w:r w:rsidRPr="006E682C">
        <w:rPr>
          <w:rStyle w:val="cf01"/>
        </w:rPr>
        <w:t>artículo 2.42 del Reglamento (UE) 2021/1060)</w:t>
      </w:r>
    </w:p>
    <w:p w14:paraId="52FBE8AB" w14:textId="77777777" w:rsidR="00201753" w:rsidRPr="006E682C" w:rsidRDefault="00201753" w:rsidP="001E5C21">
      <w:pPr>
        <w:pStyle w:val="Textonotaalfinal"/>
        <w:rPr>
          <w:rStyle w:val="cf0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0"/>
        <w:szCs w:val="20"/>
      </w:rPr>
      <w:id w:val="2129042896"/>
      <w:docPartObj>
        <w:docPartGallery w:val="Page Numbers (Bottom of Page)"/>
        <w:docPartUnique/>
      </w:docPartObj>
    </w:sdtPr>
    <w:sdtEndPr/>
    <w:sdtContent>
      <w:p w14:paraId="5C7BA17B" w14:textId="77777777" w:rsidR="00073F61" w:rsidRDefault="00073F61" w:rsidP="00437506">
        <w:pPr>
          <w:pStyle w:val="Piedepgina"/>
          <w:tabs>
            <w:tab w:val="clear" w:pos="8504"/>
            <w:tab w:val="right" w:pos="9240"/>
          </w:tabs>
          <w:jc w:val="center"/>
          <w:rPr>
            <w:sz w:val="20"/>
            <w:szCs w:val="20"/>
          </w:rPr>
        </w:pPr>
      </w:p>
      <w:p w14:paraId="0DEEDE8D" w14:textId="3F78695F" w:rsidR="00464C88" w:rsidRPr="00437506" w:rsidRDefault="007A3B44" w:rsidP="00AF3184">
        <w:pPr>
          <w:pStyle w:val="Piedepgina"/>
          <w:tabs>
            <w:tab w:val="clear" w:pos="8504"/>
            <w:tab w:val="right" w:pos="9240"/>
          </w:tabs>
          <w:ind w:left="-851"/>
          <w:jc w:val="center"/>
          <w:rPr>
            <w:sz w:val="20"/>
            <w:szCs w:val="20"/>
          </w:rPr>
        </w:pPr>
        <w:r>
          <w:rPr>
            <w:sz w:val="20"/>
            <w:szCs w:val="20"/>
          </w:rPr>
          <w:t xml:space="preserve">FEDER2127 </w:t>
        </w:r>
        <w:r w:rsidR="00055134">
          <w:rPr>
            <w:sz w:val="20"/>
            <w:szCs w:val="20"/>
          </w:rPr>
          <w:t>SFO</w:t>
        </w:r>
        <w:r w:rsidR="00DF2815" w:rsidRPr="00181921">
          <w:rPr>
            <w:sz w:val="20"/>
            <w:szCs w:val="20"/>
          </w:rPr>
          <w:t xml:space="preserve"> </w:t>
        </w:r>
        <w:r w:rsidR="00073F61" w:rsidRPr="00181921">
          <w:rPr>
            <w:sz w:val="20"/>
            <w:szCs w:val="20"/>
          </w:rPr>
          <w:t>v</w:t>
        </w:r>
        <w:r w:rsidR="009F33BF" w:rsidRPr="00181921">
          <w:rPr>
            <w:sz w:val="20"/>
            <w:szCs w:val="20"/>
          </w:rPr>
          <w:t>0</w:t>
        </w:r>
        <w:r w:rsidR="00055134">
          <w:rPr>
            <w:sz w:val="20"/>
            <w:szCs w:val="20"/>
          </w:rPr>
          <w:t>7</w:t>
        </w:r>
        <w:r w:rsidR="002C0A1D" w:rsidRPr="00437506">
          <w:rPr>
            <w:sz w:val="20"/>
            <w:szCs w:val="20"/>
          </w:rPr>
          <w:tab/>
        </w:r>
        <w:r w:rsidR="002C0A1D" w:rsidRPr="00437506">
          <w:rPr>
            <w:sz w:val="20"/>
            <w:szCs w:val="20"/>
          </w:rPr>
          <w:tab/>
        </w:r>
        <w:r w:rsidR="00464C88" w:rsidRPr="00437506">
          <w:rPr>
            <w:sz w:val="20"/>
            <w:szCs w:val="20"/>
          </w:rPr>
          <w:fldChar w:fldCharType="begin"/>
        </w:r>
        <w:r w:rsidR="00464C88" w:rsidRPr="00437506">
          <w:rPr>
            <w:sz w:val="20"/>
            <w:szCs w:val="20"/>
          </w:rPr>
          <w:instrText>PAGE   \* MERGEFORMAT</w:instrText>
        </w:r>
        <w:r w:rsidR="00464C88" w:rsidRPr="00437506">
          <w:rPr>
            <w:sz w:val="20"/>
            <w:szCs w:val="20"/>
          </w:rPr>
          <w:fldChar w:fldCharType="separate"/>
        </w:r>
        <w:r w:rsidR="00E10AA8">
          <w:rPr>
            <w:noProof/>
            <w:sz w:val="20"/>
            <w:szCs w:val="20"/>
          </w:rPr>
          <w:t>3</w:t>
        </w:r>
        <w:r w:rsidR="00464C88" w:rsidRPr="00437506">
          <w:rPr>
            <w:sz w:val="20"/>
            <w:szCs w:val="20"/>
          </w:rPr>
          <w:fldChar w:fldCharType="end"/>
        </w:r>
        <w:r w:rsidR="00452BD6" w:rsidRPr="00437506">
          <w:rPr>
            <w:sz w:val="20"/>
            <w:szCs w:val="20"/>
          </w:rPr>
          <w:t>/</w:t>
        </w:r>
        <w:r w:rsidR="00073B67" w:rsidRPr="00437506">
          <w:rPr>
            <w:sz w:val="20"/>
            <w:szCs w:val="20"/>
          </w:rPr>
          <w:fldChar w:fldCharType="begin"/>
        </w:r>
        <w:r w:rsidR="00073B67" w:rsidRPr="00437506">
          <w:rPr>
            <w:sz w:val="20"/>
            <w:szCs w:val="20"/>
          </w:rPr>
          <w:instrText xml:space="preserve"> NUMPAGES  \* Arabic  \* MERGEFORMAT </w:instrText>
        </w:r>
        <w:r w:rsidR="00073B67" w:rsidRPr="00437506">
          <w:rPr>
            <w:sz w:val="20"/>
            <w:szCs w:val="20"/>
          </w:rPr>
          <w:fldChar w:fldCharType="separate"/>
        </w:r>
        <w:r w:rsidR="00E10AA8">
          <w:rPr>
            <w:noProof/>
            <w:sz w:val="20"/>
            <w:szCs w:val="20"/>
          </w:rPr>
          <w:t>3</w:t>
        </w:r>
        <w:r w:rsidR="00073B67" w:rsidRPr="00437506">
          <w:rPr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629C12" w14:textId="77777777" w:rsidR="009F7BD7" w:rsidRDefault="009F7BD7">
      <w:r>
        <w:separator/>
      </w:r>
    </w:p>
  </w:footnote>
  <w:footnote w:type="continuationSeparator" w:id="0">
    <w:p w14:paraId="1FFFE281" w14:textId="77777777" w:rsidR="009F7BD7" w:rsidRDefault="009F7B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aconcuadrcula"/>
      <w:tblW w:w="10349" w:type="dxa"/>
      <w:tblInd w:w="-856" w:type="dxa"/>
      <w:tblLook w:val="04A0" w:firstRow="1" w:lastRow="0" w:firstColumn="1" w:lastColumn="0" w:noHBand="0" w:noVBand="1"/>
    </w:tblPr>
    <w:tblGrid>
      <w:gridCol w:w="6380"/>
      <w:gridCol w:w="2126"/>
      <w:gridCol w:w="1843"/>
    </w:tblGrid>
    <w:tr w:rsidR="00462B74" w14:paraId="6354847D" w14:textId="77777777" w:rsidTr="002B7E20">
      <w:trPr>
        <w:trHeight w:val="1132"/>
      </w:trPr>
      <w:tc>
        <w:tcPr>
          <w:tcW w:w="6380" w:type="dxa"/>
        </w:tcPr>
        <w:p w14:paraId="77AEF417" w14:textId="77777777" w:rsidR="00462B74" w:rsidRDefault="00462B74" w:rsidP="00462B74">
          <w:pPr>
            <w:pStyle w:val="Encabezado"/>
            <w:tabs>
              <w:tab w:val="clear" w:pos="4252"/>
              <w:tab w:val="left" w:pos="5670"/>
            </w:tabs>
            <w:jc w:val="right"/>
          </w:pPr>
          <w:r>
            <w:rPr>
              <w:noProof/>
            </w:rPr>
            <w:drawing>
              <wp:anchor distT="0" distB="0" distL="114300" distR="114300" simplePos="0" relativeHeight="251659264" behindDoc="0" locked="0" layoutInCell="1" allowOverlap="1" wp14:anchorId="3C6B9F0E" wp14:editId="07C1A84B">
                <wp:simplePos x="0" y="0"/>
                <wp:positionH relativeFrom="margin">
                  <wp:posOffset>-13106</wp:posOffset>
                </wp:positionH>
                <wp:positionV relativeFrom="paragraph">
                  <wp:posOffset>85450</wp:posOffset>
                </wp:positionV>
                <wp:extent cx="3932040" cy="370936"/>
                <wp:effectExtent l="0" t="0" r="0" b="0"/>
                <wp:wrapNone/>
                <wp:docPr id="1836608855" name="Imagen 3">
                  <a:extLst xmlns:a="http://schemas.openxmlformats.org/drawingml/2006/main">
                    <a:ext uri="{FF2B5EF4-FFF2-40B4-BE49-F238E27FC236}">
                      <a16:creationId xmlns:a16="http://schemas.microsoft.com/office/drawing/2014/main" id="{33BCB21F-DF11-DE2B-5D37-644E47062C98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3">
                          <a:extLst>
                            <a:ext uri="{FF2B5EF4-FFF2-40B4-BE49-F238E27FC236}">
                              <a16:creationId xmlns:a16="http://schemas.microsoft.com/office/drawing/2014/main" id="{33BCB21F-DF11-DE2B-5D37-644E47062C98}"/>
                            </a:ext>
                          </a:extLst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6593" b="5180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014224" cy="37868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126" w:type="dxa"/>
        </w:tcPr>
        <w:p w14:paraId="0DD70EC5" w14:textId="77777777" w:rsidR="00462B74" w:rsidRDefault="00462B74" w:rsidP="00462B74">
          <w:pPr>
            <w:pStyle w:val="Encabezado"/>
            <w:tabs>
              <w:tab w:val="clear" w:pos="4252"/>
              <w:tab w:val="left" w:pos="5670"/>
            </w:tabs>
            <w:jc w:val="right"/>
          </w:pPr>
          <w:r w:rsidRPr="00777D20">
            <w:rPr>
              <w:noProof/>
            </w:rPr>
            <w:drawing>
              <wp:anchor distT="0" distB="0" distL="114300" distR="114300" simplePos="0" relativeHeight="251660288" behindDoc="1" locked="0" layoutInCell="1" allowOverlap="1" wp14:anchorId="2B61EE4F" wp14:editId="670014DA">
                <wp:simplePos x="0" y="0"/>
                <wp:positionH relativeFrom="column">
                  <wp:posOffset>-1905</wp:posOffset>
                </wp:positionH>
                <wp:positionV relativeFrom="paragraph">
                  <wp:posOffset>8255</wp:posOffset>
                </wp:positionV>
                <wp:extent cx="1170305" cy="476250"/>
                <wp:effectExtent l="0" t="0" r="0" b="0"/>
                <wp:wrapNone/>
                <wp:docPr id="1545304244" name="Imagen 1" descr="Texto&#10;&#10;Descripción generada automáticamente con confianza baj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70065513" name="Imagen 1" descr="Texto&#10;&#10;Descripción generada automáticamente con confianza baj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72811" cy="47727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1843" w:type="dxa"/>
        </w:tcPr>
        <w:p w14:paraId="0E5E4B26" w14:textId="77777777" w:rsidR="00462B74" w:rsidRDefault="00462B74" w:rsidP="00462B74">
          <w:pPr>
            <w:tabs>
              <w:tab w:val="center" w:pos="4252"/>
              <w:tab w:val="right" w:pos="8504"/>
            </w:tabs>
            <w:ind w:left="-108" w:right="-567"/>
            <w:rPr>
              <w:rFonts w:ascii="Trebuchet MS" w:hAnsi="Trebuchet MS"/>
              <w:sz w:val="18"/>
              <w:szCs w:val="20"/>
              <w:highlight w:val="yellow"/>
            </w:rPr>
          </w:pPr>
        </w:p>
        <w:p w14:paraId="08233933" w14:textId="60A98B4F" w:rsidR="00462B74" w:rsidRPr="00F1761F" w:rsidRDefault="00462B74" w:rsidP="00D83BAD">
          <w:pPr>
            <w:tabs>
              <w:tab w:val="center" w:pos="4252"/>
              <w:tab w:val="right" w:pos="8504"/>
            </w:tabs>
            <w:ind w:left="178" w:right="28"/>
            <w:rPr>
              <w:rFonts w:ascii="Trebuchet MS" w:hAnsi="Trebuchet MS"/>
              <w:sz w:val="20"/>
              <w:szCs w:val="20"/>
            </w:rPr>
          </w:pPr>
          <w:r w:rsidRPr="00F1761F">
            <w:rPr>
              <w:rFonts w:ascii="Trebuchet MS" w:hAnsi="Trebuchet MS"/>
              <w:sz w:val="18"/>
              <w:szCs w:val="20"/>
              <w:highlight w:val="yellow"/>
            </w:rPr>
            <w:t xml:space="preserve">Logo </w:t>
          </w:r>
          <w:proofErr w:type="spellStart"/>
          <w:r w:rsidRPr="00F1761F">
            <w:rPr>
              <w:rFonts w:ascii="Trebuchet MS" w:hAnsi="Trebuchet MS"/>
              <w:sz w:val="18"/>
              <w:szCs w:val="20"/>
              <w:highlight w:val="yellow"/>
            </w:rPr>
            <w:t>Cª</w:t>
          </w:r>
          <w:proofErr w:type="spellEnd"/>
          <w:r w:rsidRPr="00F1761F">
            <w:rPr>
              <w:rFonts w:ascii="Trebuchet MS" w:hAnsi="Trebuchet MS"/>
              <w:sz w:val="18"/>
              <w:szCs w:val="20"/>
              <w:highlight w:val="yellow"/>
            </w:rPr>
            <w:t>/OA</w:t>
          </w:r>
          <w:r w:rsidR="00D83BAD">
            <w:rPr>
              <w:rFonts w:ascii="Trebuchet MS" w:hAnsi="Trebuchet MS"/>
              <w:sz w:val="18"/>
              <w:szCs w:val="20"/>
              <w:highlight w:val="yellow"/>
            </w:rPr>
            <w:t xml:space="preserve"> </w:t>
          </w:r>
          <w:r w:rsidRPr="00F1761F">
            <w:rPr>
              <w:rFonts w:ascii="Trebuchet MS" w:hAnsi="Trebuchet MS"/>
              <w:sz w:val="18"/>
              <w:szCs w:val="20"/>
              <w:highlight w:val="yellow"/>
            </w:rPr>
            <w:t>correspondiente</w:t>
          </w:r>
        </w:p>
        <w:p w14:paraId="4A561445" w14:textId="77777777" w:rsidR="00462B74" w:rsidRDefault="00462B74" w:rsidP="00462B74">
          <w:pPr>
            <w:pStyle w:val="Encabezado"/>
            <w:tabs>
              <w:tab w:val="clear" w:pos="4252"/>
              <w:tab w:val="left" w:pos="5670"/>
            </w:tabs>
            <w:jc w:val="right"/>
          </w:pPr>
        </w:p>
      </w:tc>
    </w:tr>
  </w:tbl>
  <w:p w14:paraId="1004503B" w14:textId="77777777" w:rsidR="00462B74" w:rsidRDefault="00462B74" w:rsidP="00525393">
    <w:pPr>
      <w:pStyle w:val="Encabezado"/>
      <w:tabs>
        <w:tab w:val="clear" w:pos="4252"/>
        <w:tab w:val="left" w:pos="5670"/>
      </w:tabs>
      <w:ind w:left="-720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1C7470"/>
    <w:multiLevelType w:val="multilevel"/>
    <w:tmpl w:val="0C0A001D"/>
    <w:styleLink w:val="1ai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" w15:restartNumberingAfterBreak="0">
    <w:nsid w:val="0F1F3AE9"/>
    <w:multiLevelType w:val="hybridMultilevel"/>
    <w:tmpl w:val="6422F804"/>
    <w:lvl w:ilvl="0" w:tplc="0C0A001B">
      <w:start w:val="1"/>
      <w:numFmt w:val="lowerRoman"/>
      <w:lvlText w:val="%1."/>
      <w:lvlJc w:val="right"/>
      <w:pPr>
        <w:ind w:left="1778" w:hanging="360"/>
      </w:pPr>
    </w:lvl>
    <w:lvl w:ilvl="1" w:tplc="0C0A0019" w:tentative="1">
      <w:start w:val="1"/>
      <w:numFmt w:val="lowerLetter"/>
      <w:lvlText w:val="%2."/>
      <w:lvlJc w:val="left"/>
      <w:pPr>
        <w:ind w:left="2498" w:hanging="360"/>
      </w:pPr>
    </w:lvl>
    <w:lvl w:ilvl="2" w:tplc="0C0A001B" w:tentative="1">
      <w:start w:val="1"/>
      <w:numFmt w:val="lowerRoman"/>
      <w:lvlText w:val="%3."/>
      <w:lvlJc w:val="right"/>
      <w:pPr>
        <w:ind w:left="3218" w:hanging="180"/>
      </w:pPr>
    </w:lvl>
    <w:lvl w:ilvl="3" w:tplc="0C0A000F" w:tentative="1">
      <w:start w:val="1"/>
      <w:numFmt w:val="decimal"/>
      <w:lvlText w:val="%4."/>
      <w:lvlJc w:val="left"/>
      <w:pPr>
        <w:ind w:left="3938" w:hanging="360"/>
      </w:pPr>
    </w:lvl>
    <w:lvl w:ilvl="4" w:tplc="0C0A0019" w:tentative="1">
      <w:start w:val="1"/>
      <w:numFmt w:val="lowerLetter"/>
      <w:lvlText w:val="%5."/>
      <w:lvlJc w:val="left"/>
      <w:pPr>
        <w:ind w:left="4658" w:hanging="360"/>
      </w:pPr>
    </w:lvl>
    <w:lvl w:ilvl="5" w:tplc="0C0A001B" w:tentative="1">
      <w:start w:val="1"/>
      <w:numFmt w:val="lowerRoman"/>
      <w:lvlText w:val="%6."/>
      <w:lvlJc w:val="right"/>
      <w:pPr>
        <w:ind w:left="5378" w:hanging="180"/>
      </w:pPr>
    </w:lvl>
    <w:lvl w:ilvl="6" w:tplc="0C0A000F" w:tentative="1">
      <w:start w:val="1"/>
      <w:numFmt w:val="decimal"/>
      <w:lvlText w:val="%7."/>
      <w:lvlJc w:val="left"/>
      <w:pPr>
        <w:ind w:left="6098" w:hanging="360"/>
      </w:pPr>
    </w:lvl>
    <w:lvl w:ilvl="7" w:tplc="0C0A0019" w:tentative="1">
      <w:start w:val="1"/>
      <w:numFmt w:val="lowerLetter"/>
      <w:lvlText w:val="%8."/>
      <w:lvlJc w:val="left"/>
      <w:pPr>
        <w:ind w:left="6818" w:hanging="360"/>
      </w:pPr>
    </w:lvl>
    <w:lvl w:ilvl="8" w:tplc="0C0A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2" w15:restartNumberingAfterBreak="0">
    <w:nsid w:val="12DB0DB1"/>
    <w:multiLevelType w:val="hybridMultilevel"/>
    <w:tmpl w:val="F98275A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F811A4"/>
    <w:multiLevelType w:val="hybridMultilevel"/>
    <w:tmpl w:val="538EE6CC"/>
    <w:lvl w:ilvl="0" w:tplc="0C0A0013">
      <w:start w:val="1"/>
      <w:numFmt w:val="upperRoman"/>
      <w:lvlText w:val="%1."/>
      <w:lvlJc w:val="righ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5B6475"/>
    <w:multiLevelType w:val="hybridMultilevel"/>
    <w:tmpl w:val="434E7B52"/>
    <w:lvl w:ilvl="0" w:tplc="0C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6777F6"/>
    <w:multiLevelType w:val="multilevel"/>
    <w:tmpl w:val="0C0A001D"/>
    <w:numStyleLink w:val="1ai"/>
  </w:abstractNum>
  <w:abstractNum w:abstractNumId="6" w15:restartNumberingAfterBreak="0">
    <w:nsid w:val="3CB24821"/>
    <w:multiLevelType w:val="hybridMultilevel"/>
    <w:tmpl w:val="BB482940"/>
    <w:lvl w:ilvl="0" w:tplc="0C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D550519"/>
    <w:multiLevelType w:val="hybridMultilevel"/>
    <w:tmpl w:val="99CE20EC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927A3A"/>
    <w:multiLevelType w:val="hybridMultilevel"/>
    <w:tmpl w:val="B82E4FB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1D4847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64107A1F"/>
    <w:multiLevelType w:val="multilevel"/>
    <w:tmpl w:val="44747512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707E5D89"/>
    <w:multiLevelType w:val="hybridMultilevel"/>
    <w:tmpl w:val="1BE45978"/>
    <w:lvl w:ilvl="0" w:tplc="0CA0DBF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C35507"/>
    <w:multiLevelType w:val="hybridMultilevel"/>
    <w:tmpl w:val="8BBC474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BD269D4"/>
    <w:multiLevelType w:val="hybridMultilevel"/>
    <w:tmpl w:val="8F9A9EC8"/>
    <w:lvl w:ilvl="0" w:tplc="0C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353380560">
    <w:abstractNumId w:val="8"/>
  </w:num>
  <w:num w:numId="2" w16cid:durableId="1639604779">
    <w:abstractNumId w:val="4"/>
  </w:num>
  <w:num w:numId="3" w16cid:durableId="98567647">
    <w:abstractNumId w:val="10"/>
  </w:num>
  <w:num w:numId="4" w16cid:durableId="1458597672">
    <w:abstractNumId w:val="6"/>
  </w:num>
  <w:num w:numId="5" w16cid:durableId="1094276695">
    <w:abstractNumId w:val="0"/>
  </w:num>
  <w:num w:numId="6" w16cid:durableId="1841656685">
    <w:abstractNumId w:val="5"/>
  </w:num>
  <w:num w:numId="7" w16cid:durableId="284041081">
    <w:abstractNumId w:val="2"/>
  </w:num>
  <w:num w:numId="8" w16cid:durableId="483550021">
    <w:abstractNumId w:val="1"/>
  </w:num>
  <w:num w:numId="9" w16cid:durableId="305478105">
    <w:abstractNumId w:val="13"/>
  </w:num>
  <w:num w:numId="10" w16cid:durableId="1948804985">
    <w:abstractNumId w:val="7"/>
  </w:num>
  <w:num w:numId="11" w16cid:durableId="1779830686">
    <w:abstractNumId w:val="9"/>
  </w:num>
  <w:num w:numId="12" w16cid:durableId="1761831545">
    <w:abstractNumId w:val="12"/>
  </w:num>
  <w:num w:numId="13" w16cid:durableId="1224827039">
    <w:abstractNumId w:val="11"/>
  </w:num>
  <w:num w:numId="14" w16cid:durableId="6139012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9"/>
  <w:hideSpellingErrors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33F8"/>
    <w:rsid w:val="000047B2"/>
    <w:rsid w:val="00004DD6"/>
    <w:rsid w:val="000069FC"/>
    <w:rsid w:val="000126F1"/>
    <w:rsid w:val="0001276C"/>
    <w:rsid w:val="000146BC"/>
    <w:rsid w:val="000148B9"/>
    <w:rsid w:val="000167E9"/>
    <w:rsid w:val="00021F82"/>
    <w:rsid w:val="000229F3"/>
    <w:rsid w:val="00023C4A"/>
    <w:rsid w:val="00024605"/>
    <w:rsid w:val="00025136"/>
    <w:rsid w:val="0002543B"/>
    <w:rsid w:val="000306BE"/>
    <w:rsid w:val="000358AE"/>
    <w:rsid w:val="000370BD"/>
    <w:rsid w:val="00037346"/>
    <w:rsid w:val="00041392"/>
    <w:rsid w:val="000432E9"/>
    <w:rsid w:val="000451C0"/>
    <w:rsid w:val="00046C0C"/>
    <w:rsid w:val="000502E5"/>
    <w:rsid w:val="00053318"/>
    <w:rsid w:val="000542F2"/>
    <w:rsid w:val="00055134"/>
    <w:rsid w:val="0005745F"/>
    <w:rsid w:val="00061108"/>
    <w:rsid w:val="00063A83"/>
    <w:rsid w:val="000652F8"/>
    <w:rsid w:val="000654D3"/>
    <w:rsid w:val="00072FB5"/>
    <w:rsid w:val="00073B67"/>
    <w:rsid w:val="00073F61"/>
    <w:rsid w:val="000764F4"/>
    <w:rsid w:val="000831F7"/>
    <w:rsid w:val="000954D2"/>
    <w:rsid w:val="00096B51"/>
    <w:rsid w:val="000A1A74"/>
    <w:rsid w:val="000A1EA0"/>
    <w:rsid w:val="000A3D0C"/>
    <w:rsid w:val="000A408D"/>
    <w:rsid w:val="000A472A"/>
    <w:rsid w:val="000B6098"/>
    <w:rsid w:val="000C03DD"/>
    <w:rsid w:val="000C53AB"/>
    <w:rsid w:val="000D3CCE"/>
    <w:rsid w:val="000D3E64"/>
    <w:rsid w:val="000D7FA4"/>
    <w:rsid w:val="000E21A8"/>
    <w:rsid w:val="000F4602"/>
    <w:rsid w:val="00100A6E"/>
    <w:rsid w:val="0010308D"/>
    <w:rsid w:val="001056CD"/>
    <w:rsid w:val="00114CC9"/>
    <w:rsid w:val="0012160B"/>
    <w:rsid w:val="00123CD2"/>
    <w:rsid w:val="0012509D"/>
    <w:rsid w:val="00126BBB"/>
    <w:rsid w:val="001308C3"/>
    <w:rsid w:val="00130BC4"/>
    <w:rsid w:val="0013100D"/>
    <w:rsid w:val="00137DB9"/>
    <w:rsid w:val="0014473F"/>
    <w:rsid w:val="00152713"/>
    <w:rsid w:val="00156CA7"/>
    <w:rsid w:val="001644C1"/>
    <w:rsid w:val="001711A1"/>
    <w:rsid w:val="001728EB"/>
    <w:rsid w:val="00175FE5"/>
    <w:rsid w:val="00176CA8"/>
    <w:rsid w:val="00177362"/>
    <w:rsid w:val="00181921"/>
    <w:rsid w:val="00183A34"/>
    <w:rsid w:val="00184268"/>
    <w:rsid w:val="00190EA4"/>
    <w:rsid w:val="001A4E4F"/>
    <w:rsid w:val="001B3E12"/>
    <w:rsid w:val="001B62DE"/>
    <w:rsid w:val="001C4B88"/>
    <w:rsid w:val="001C6393"/>
    <w:rsid w:val="001C6CA4"/>
    <w:rsid w:val="001D0A11"/>
    <w:rsid w:val="001D47EB"/>
    <w:rsid w:val="001E3BA9"/>
    <w:rsid w:val="001E5B28"/>
    <w:rsid w:val="001E5C21"/>
    <w:rsid w:val="001E7FD7"/>
    <w:rsid w:val="001F1453"/>
    <w:rsid w:val="001F7530"/>
    <w:rsid w:val="001F7BEC"/>
    <w:rsid w:val="00201753"/>
    <w:rsid w:val="00202A86"/>
    <w:rsid w:val="00203059"/>
    <w:rsid w:val="00203936"/>
    <w:rsid w:val="00205831"/>
    <w:rsid w:val="00206086"/>
    <w:rsid w:val="0020694F"/>
    <w:rsid w:val="00211121"/>
    <w:rsid w:val="00213B1D"/>
    <w:rsid w:val="00241B7D"/>
    <w:rsid w:val="00244E9D"/>
    <w:rsid w:val="002479D4"/>
    <w:rsid w:val="0025359A"/>
    <w:rsid w:val="00257A96"/>
    <w:rsid w:val="00261B7C"/>
    <w:rsid w:val="002623FC"/>
    <w:rsid w:val="00262886"/>
    <w:rsid w:val="00263466"/>
    <w:rsid w:val="002644F9"/>
    <w:rsid w:val="00264CC4"/>
    <w:rsid w:val="00266C3C"/>
    <w:rsid w:val="00270525"/>
    <w:rsid w:val="00272DFD"/>
    <w:rsid w:val="002739B3"/>
    <w:rsid w:val="002807A9"/>
    <w:rsid w:val="00282AB3"/>
    <w:rsid w:val="00291750"/>
    <w:rsid w:val="002B2755"/>
    <w:rsid w:val="002B5933"/>
    <w:rsid w:val="002B5E4E"/>
    <w:rsid w:val="002B7B7C"/>
    <w:rsid w:val="002C0A1D"/>
    <w:rsid w:val="002C35CA"/>
    <w:rsid w:val="002D24D1"/>
    <w:rsid w:val="002D3610"/>
    <w:rsid w:val="002D3768"/>
    <w:rsid w:val="002D51BF"/>
    <w:rsid w:val="002D5E67"/>
    <w:rsid w:val="002D675F"/>
    <w:rsid w:val="002D786F"/>
    <w:rsid w:val="002E0DA3"/>
    <w:rsid w:val="002E2FE3"/>
    <w:rsid w:val="002E4D67"/>
    <w:rsid w:val="002E5190"/>
    <w:rsid w:val="002E6FC8"/>
    <w:rsid w:val="002E7D3E"/>
    <w:rsid w:val="002F0D9F"/>
    <w:rsid w:val="002F2D69"/>
    <w:rsid w:val="002F3584"/>
    <w:rsid w:val="003022A1"/>
    <w:rsid w:val="00303EA1"/>
    <w:rsid w:val="00303FC0"/>
    <w:rsid w:val="00310645"/>
    <w:rsid w:val="00316139"/>
    <w:rsid w:val="0031763C"/>
    <w:rsid w:val="00324480"/>
    <w:rsid w:val="00326522"/>
    <w:rsid w:val="003274D5"/>
    <w:rsid w:val="003279C4"/>
    <w:rsid w:val="00331791"/>
    <w:rsid w:val="00336A0B"/>
    <w:rsid w:val="003376EF"/>
    <w:rsid w:val="003528FB"/>
    <w:rsid w:val="00353B01"/>
    <w:rsid w:val="003547C0"/>
    <w:rsid w:val="00361A42"/>
    <w:rsid w:val="00362D34"/>
    <w:rsid w:val="003644A6"/>
    <w:rsid w:val="0036482C"/>
    <w:rsid w:val="00366082"/>
    <w:rsid w:val="003776AF"/>
    <w:rsid w:val="00382F55"/>
    <w:rsid w:val="003857FA"/>
    <w:rsid w:val="00387468"/>
    <w:rsid w:val="00393E69"/>
    <w:rsid w:val="003A00BD"/>
    <w:rsid w:val="003A2BF8"/>
    <w:rsid w:val="003A32D1"/>
    <w:rsid w:val="003A3F78"/>
    <w:rsid w:val="003B213C"/>
    <w:rsid w:val="003B457D"/>
    <w:rsid w:val="003B7EF6"/>
    <w:rsid w:val="003C0705"/>
    <w:rsid w:val="003C0A50"/>
    <w:rsid w:val="003C75B1"/>
    <w:rsid w:val="003D29B3"/>
    <w:rsid w:val="003D3B50"/>
    <w:rsid w:val="003D5525"/>
    <w:rsid w:val="003E0A65"/>
    <w:rsid w:val="003E32BB"/>
    <w:rsid w:val="003E41C0"/>
    <w:rsid w:val="003E5B1C"/>
    <w:rsid w:val="003F0ACA"/>
    <w:rsid w:val="003F3A66"/>
    <w:rsid w:val="003F5AD2"/>
    <w:rsid w:val="003F727D"/>
    <w:rsid w:val="004035A5"/>
    <w:rsid w:val="0040382C"/>
    <w:rsid w:val="00407814"/>
    <w:rsid w:val="004142F9"/>
    <w:rsid w:val="00414769"/>
    <w:rsid w:val="00416D3B"/>
    <w:rsid w:val="00424B11"/>
    <w:rsid w:val="00430D82"/>
    <w:rsid w:val="00431D1E"/>
    <w:rsid w:val="0043470D"/>
    <w:rsid w:val="0043580D"/>
    <w:rsid w:val="00437506"/>
    <w:rsid w:val="00440088"/>
    <w:rsid w:val="004405E8"/>
    <w:rsid w:val="00443160"/>
    <w:rsid w:val="00443CDC"/>
    <w:rsid w:val="00445AE9"/>
    <w:rsid w:val="004466F8"/>
    <w:rsid w:val="00447D5B"/>
    <w:rsid w:val="00452BD6"/>
    <w:rsid w:val="00454AF7"/>
    <w:rsid w:val="00455F1B"/>
    <w:rsid w:val="0046255B"/>
    <w:rsid w:val="00462B74"/>
    <w:rsid w:val="00464C88"/>
    <w:rsid w:val="004755E3"/>
    <w:rsid w:val="004757B7"/>
    <w:rsid w:val="0048190B"/>
    <w:rsid w:val="00483DE4"/>
    <w:rsid w:val="00487720"/>
    <w:rsid w:val="004878D2"/>
    <w:rsid w:val="0049110D"/>
    <w:rsid w:val="00491C71"/>
    <w:rsid w:val="00494C1C"/>
    <w:rsid w:val="0049655C"/>
    <w:rsid w:val="004968D2"/>
    <w:rsid w:val="00496AE9"/>
    <w:rsid w:val="004B0FBB"/>
    <w:rsid w:val="004B2B60"/>
    <w:rsid w:val="004B6EDF"/>
    <w:rsid w:val="004B754A"/>
    <w:rsid w:val="004C0665"/>
    <w:rsid w:val="004C2D8F"/>
    <w:rsid w:val="004D44EF"/>
    <w:rsid w:val="004D452B"/>
    <w:rsid w:val="004D52A4"/>
    <w:rsid w:val="004D67F6"/>
    <w:rsid w:val="004E1921"/>
    <w:rsid w:val="004F141D"/>
    <w:rsid w:val="004F6BF5"/>
    <w:rsid w:val="00500708"/>
    <w:rsid w:val="0050138E"/>
    <w:rsid w:val="00502130"/>
    <w:rsid w:val="0050320C"/>
    <w:rsid w:val="00504442"/>
    <w:rsid w:val="00510520"/>
    <w:rsid w:val="00510C3C"/>
    <w:rsid w:val="005134D2"/>
    <w:rsid w:val="00513EF5"/>
    <w:rsid w:val="00515C2A"/>
    <w:rsid w:val="005209F6"/>
    <w:rsid w:val="0052344D"/>
    <w:rsid w:val="0052513C"/>
    <w:rsid w:val="00525393"/>
    <w:rsid w:val="00525462"/>
    <w:rsid w:val="005260B8"/>
    <w:rsid w:val="00542582"/>
    <w:rsid w:val="005431E5"/>
    <w:rsid w:val="00550B74"/>
    <w:rsid w:val="00552940"/>
    <w:rsid w:val="00553EA7"/>
    <w:rsid w:val="0055559C"/>
    <w:rsid w:val="005566A2"/>
    <w:rsid w:val="005612F0"/>
    <w:rsid w:val="005655AA"/>
    <w:rsid w:val="005657F8"/>
    <w:rsid w:val="00566833"/>
    <w:rsid w:val="005733E3"/>
    <w:rsid w:val="005739B3"/>
    <w:rsid w:val="005976CE"/>
    <w:rsid w:val="005B1E5B"/>
    <w:rsid w:val="005B2656"/>
    <w:rsid w:val="005B31D4"/>
    <w:rsid w:val="005B6996"/>
    <w:rsid w:val="005C5263"/>
    <w:rsid w:val="005C527D"/>
    <w:rsid w:val="005D024C"/>
    <w:rsid w:val="005D5838"/>
    <w:rsid w:val="005D620F"/>
    <w:rsid w:val="005E773B"/>
    <w:rsid w:val="005F0251"/>
    <w:rsid w:val="005F413B"/>
    <w:rsid w:val="00611126"/>
    <w:rsid w:val="0061255F"/>
    <w:rsid w:val="006207FC"/>
    <w:rsid w:val="00622288"/>
    <w:rsid w:val="0062700B"/>
    <w:rsid w:val="006277F6"/>
    <w:rsid w:val="00640783"/>
    <w:rsid w:val="00640CAB"/>
    <w:rsid w:val="00642032"/>
    <w:rsid w:val="00643218"/>
    <w:rsid w:val="00645488"/>
    <w:rsid w:val="00656463"/>
    <w:rsid w:val="00664C4E"/>
    <w:rsid w:val="00673869"/>
    <w:rsid w:val="00673E00"/>
    <w:rsid w:val="00674B89"/>
    <w:rsid w:val="006805EF"/>
    <w:rsid w:val="006807C8"/>
    <w:rsid w:val="00681DCE"/>
    <w:rsid w:val="00685831"/>
    <w:rsid w:val="00686B2B"/>
    <w:rsid w:val="00690F4C"/>
    <w:rsid w:val="006911AE"/>
    <w:rsid w:val="00691E7F"/>
    <w:rsid w:val="00696061"/>
    <w:rsid w:val="006A0F6A"/>
    <w:rsid w:val="006A143E"/>
    <w:rsid w:val="006A23C1"/>
    <w:rsid w:val="006B2E19"/>
    <w:rsid w:val="006B3C53"/>
    <w:rsid w:val="006C3DA3"/>
    <w:rsid w:val="006D35C8"/>
    <w:rsid w:val="006D45E4"/>
    <w:rsid w:val="006D5502"/>
    <w:rsid w:val="006E34AC"/>
    <w:rsid w:val="006E682C"/>
    <w:rsid w:val="006F386B"/>
    <w:rsid w:val="006F519E"/>
    <w:rsid w:val="00703262"/>
    <w:rsid w:val="0070625E"/>
    <w:rsid w:val="00706307"/>
    <w:rsid w:val="00706561"/>
    <w:rsid w:val="0071061B"/>
    <w:rsid w:val="007112DC"/>
    <w:rsid w:val="00713BF8"/>
    <w:rsid w:val="00716880"/>
    <w:rsid w:val="00717834"/>
    <w:rsid w:val="00722E0B"/>
    <w:rsid w:val="0072523B"/>
    <w:rsid w:val="00727D8D"/>
    <w:rsid w:val="00731113"/>
    <w:rsid w:val="007331D6"/>
    <w:rsid w:val="007340BE"/>
    <w:rsid w:val="00736942"/>
    <w:rsid w:val="00740A89"/>
    <w:rsid w:val="0074275E"/>
    <w:rsid w:val="00744C9A"/>
    <w:rsid w:val="00747C80"/>
    <w:rsid w:val="00747CC4"/>
    <w:rsid w:val="00752242"/>
    <w:rsid w:val="00752818"/>
    <w:rsid w:val="0075283D"/>
    <w:rsid w:val="00761FE1"/>
    <w:rsid w:val="0076351B"/>
    <w:rsid w:val="0076352D"/>
    <w:rsid w:val="00765B2E"/>
    <w:rsid w:val="00772856"/>
    <w:rsid w:val="00781984"/>
    <w:rsid w:val="0078553D"/>
    <w:rsid w:val="0078673E"/>
    <w:rsid w:val="007958E5"/>
    <w:rsid w:val="007A3B44"/>
    <w:rsid w:val="007A42C4"/>
    <w:rsid w:val="007B79DF"/>
    <w:rsid w:val="007B7A60"/>
    <w:rsid w:val="007C7E2E"/>
    <w:rsid w:val="007D14B2"/>
    <w:rsid w:val="007D21DD"/>
    <w:rsid w:val="007D33B7"/>
    <w:rsid w:val="007D3CFF"/>
    <w:rsid w:val="007D62A9"/>
    <w:rsid w:val="007D6D45"/>
    <w:rsid w:val="007E1DBD"/>
    <w:rsid w:val="007E2A45"/>
    <w:rsid w:val="007E4F38"/>
    <w:rsid w:val="007E685D"/>
    <w:rsid w:val="007E7C8B"/>
    <w:rsid w:val="007F24F7"/>
    <w:rsid w:val="007F2B9E"/>
    <w:rsid w:val="007F2D5F"/>
    <w:rsid w:val="007F4317"/>
    <w:rsid w:val="007F441C"/>
    <w:rsid w:val="007F5EB0"/>
    <w:rsid w:val="00806281"/>
    <w:rsid w:val="00807AC0"/>
    <w:rsid w:val="00815E75"/>
    <w:rsid w:val="0081780F"/>
    <w:rsid w:val="00821779"/>
    <w:rsid w:val="00827CAA"/>
    <w:rsid w:val="00831684"/>
    <w:rsid w:val="00831EC5"/>
    <w:rsid w:val="00836BD8"/>
    <w:rsid w:val="00842692"/>
    <w:rsid w:val="0084593E"/>
    <w:rsid w:val="008467F7"/>
    <w:rsid w:val="0085008C"/>
    <w:rsid w:val="00851DC7"/>
    <w:rsid w:val="00857A87"/>
    <w:rsid w:val="0086230C"/>
    <w:rsid w:val="008661FA"/>
    <w:rsid w:val="00870084"/>
    <w:rsid w:val="008704F8"/>
    <w:rsid w:val="00873086"/>
    <w:rsid w:val="00874B79"/>
    <w:rsid w:val="0087737B"/>
    <w:rsid w:val="0087755C"/>
    <w:rsid w:val="00880813"/>
    <w:rsid w:val="008814E0"/>
    <w:rsid w:val="00883532"/>
    <w:rsid w:val="00891881"/>
    <w:rsid w:val="00893A8B"/>
    <w:rsid w:val="00895DE8"/>
    <w:rsid w:val="00897E01"/>
    <w:rsid w:val="00897E72"/>
    <w:rsid w:val="008A49B6"/>
    <w:rsid w:val="008A6529"/>
    <w:rsid w:val="008B4CA4"/>
    <w:rsid w:val="008B7B16"/>
    <w:rsid w:val="008C1CC4"/>
    <w:rsid w:val="008D0FE2"/>
    <w:rsid w:val="008D57BC"/>
    <w:rsid w:val="008E09C6"/>
    <w:rsid w:val="008E0ABF"/>
    <w:rsid w:val="008F0792"/>
    <w:rsid w:val="00900D2E"/>
    <w:rsid w:val="00900D80"/>
    <w:rsid w:val="00904D36"/>
    <w:rsid w:val="0091138E"/>
    <w:rsid w:val="0091144A"/>
    <w:rsid w:val="00912F66"/>
    <w:rsid w:val="009154F0"/>
    <w:rsid w:val="00921897"/>
    <w:rsid w:val="00926FBC"/>
    <w:rsid w:val="00947431"/>
    <w:rsid w:val="00953D20"/>
    <w:rsid w:val="00954D43"/>
    <w:rsid w:val="00955D82"/>
    <w:rsid w:val="00961CD6"/>
    <w:rsid w:val="0096474D"/>
    <w:rsid w:val="00972017"/>
    <w:rsid w:val="00984A34"/>
    <w:rsid w:val="0098782B"/>
    <w:rsid w:val="00991520"/>
    <w:rsid w:val="009A0487"/>
    <w:rsid w:val="009A0DE7"/>
    <w:rsid w:val="009A0F37"/>
    <w:rsid w:val="009A305E"/>
    <w:rsid w:val="009B21B0"/>
    <w:rsid w:val="009B2567"/>
    <w:rsid w:val="009B4A02"/>
    <w:rsid w:val="009B6F69"/>
    <w:rsid w:val="009C51C0"/>
    <w:rsid w:val="009D1BAE"/>
    <w:rsid w:val="009E5B81"/>
    <w:rsid w:val="009F33BF"/>
    <w:rsid w:val="009F44D6"/>
    <w:rsid w:val="009F7BD7"/>
    <w:rsid w:val="009F7C8E"/>
    <w:rsid w:val="00A0332D"/>
    <w:rsid w:val="00A0400D"/>
    <w:rsid w:val="00A04A76"/>
    <w:rsid w:val="00A10B25"/>
    <w:rsid w:val="00A113AA"/>
    <w:rsid w:val="00A14970"/>
    <w:rsid w:val="00A16BAD"/>
    <w:rsid w:val="00A17B5B"/>
    <w:rsid w:val="00A314C6"/>
    <w:rsid w:val="00A36041"/>
    <w:rsid w:val="00A36CBE"/>
    <w:rsid w:val="00A40FFF"/>
    <w:rsid w:val="00A428EA"/>
    <w:rsid w:val="00A462C7"/>
    <w:rsid w:val="00A46707"/>
    <w:rsid w:val="00A475EF"/>
    <w:rsid w:val="00A504F4"/>
    <w:rsid w:val="00A51A37"/>
    <w:rsid w:val="00A5502C"/>
    <w:rsid w:val="00A5713B"/>
    <w:rsid w:val="00A65A3F"/>
    <w:rsid w:val="00A66F04"/>
    <w:rsid w:val="00A75CEA"/>
    <w:rsid w:val="00A76630"/>
    <w:rsid w:val="00A76A30"/>
    <w:rsid w:val="00A771F1"/>
    <w:rsid w:val="00A822D0"/>
    <w:rsid w:val="00A8237C"/>
    <w:rsid w:val="00A93DEA"/>
    <w:rsid w:val="00A96029"/>
    <w:rsid w:val="00A97359"/>
    <w:rsid w:val="00AA3925"/>
    <w:rsid w:val="00AA7024"/>
    <w:rsid w:val="00AA79DF"/>
    <w:rsid w:val="00AB0B5A"/>
    <w:rsid w:val="00AB2221"/>
    <w:rsid w:val="00AB7145"/>
    <w:rsid w:val="00AC4409"/>
    <w:rsid w:val="00AC5ABB"/>
    <w:rsid w:val="00AC7506"/>
    <w:rsid w:val="00AD4395"/>
    <w:rsid w:val="00AD4DE6"/>
    <w:rsid w:val="00AD61AA"/>
    <w:rsid w:val="00AD73F3"/>
    <w:rsid w:val="00AE17C1"/>
    <w:rsid w:val="00AE196C"/>
    <w:rsid w:val="00AE1EA2"/>
    <w:rsid w:val="00AE6F10"/>
    <w:rsid w:val="00AF12D1"/>
    <w:rsid w:val="00AF2AA5"/>
    <w:rsid w:val="00AF3184"/>
    <w:rsid w:val="00AF4E54"/>
    <w:rsid w:val="00B00E7D"/>
    <w:rsid w:val="00B03A93"/>
    <w:rsid w:val="00B04E2F"/>
    <w:rsid w:val="00B0586B"/>
    <w:rsid w:val="00B115F3"/>
    <w:rsid w:val="00B16469"/>
    <w:rsid w:val="00B22FC2"/>
    <w:rsid w:val="00B26213"/>
    <w:rsid w:val="00B40EBE"/>
    <w:rsid w:val="00B4113A"/>
    <w:rsid w:val="00B416EC"/>
    <w:rsid w:val="00B425C1"/>
    <w:rsid w:val="00B54599"/>
    <w:rsid w:val="00B739E2"/>
    <w:rsid w:val="00B74E5C"/>
    <w:rsid w:val="00B75C32"/>
    <w:rsid w:val="00B7741E"/>
    <w:rsid w:val="00B82EC6"/>
    <w:rsid w:val="00B9145F"/>
    <w:rsid w:val="00B94A27"/>
    <w:rsid w:val="00B94B52"/>
    <w:rsid w:val="00B9536B"/>
    <w:rsid w:val="00B97399"/>
    <w:rsid w:val="00BA2916"/>
    <w:rsid w:val="00BA317A"/>
    <w:rsid w:val="00BB0F9C"/>
    <w:rsid w:val="00BB21FC"/>
    <w:rsid w:val="00BB2421"/>
    <w:rsid w:val="00BB3D6E"/>
    <w:rsid w:val="00BB48AF"/>
    <w:rsid w:val="00BC03FC"/>
    <w:rsid w:val="00BC7BAE"/>
    <w:rsid w:val="00BD1147"/>
    <w:rsid w:val="00BE07E2"/>
    <w:rsid w:val="00BE21D4"/>
    <w:rsid w:val="00BE69AE"/>
    <w:rsid w:val="00C02F51"/>
    <w:rsid w:val="00C04BB4"/>
    <w:rsid w:val="00C11A26"/>
    <w:rsid w:val="00C13F14"/>
    <w:rsid w:val="00C156CA"/>
    <w:rsid w:val="00C16492"/>
    <w:rsid w:val="00C20760"/>
    <w:rsid w:val="00C25F57"/>
    <w:rsid w:val="00C30398"/>
    <w:rsid w:val="00C33F84"/>
    <w:rsid w:val="00C3446C"/>
    <w:rsid w:val="00C419E5"/>
    <w:rsid w:val="00C41CAC"/>
    <w:rsid w:val="00C42440"/>
    <w:rsid w:val="00C445FF"/>
    <w:rsid w:val="00C5311B"/>
    <w:rsid w:val="00C556A5"/>
    <w:rsid w:val="00C6019F"/>
    <w:rsid w:val="00C61226"/>
    <w:rsid w:val="00C62C89"/>
    <w:rsid w:val="00C64331"/>
    <w:rsid w:val="00C65CD8"/>
    <w:rsid w:val="00C664B7"/>
    <w:rsid w:val="00C77A55"/>
    <w:rsid w:val="00C81B8A"/>
    <w:rsid w:val="00C9638E"/>
    <w:rsid w:val="00CA06F2"/>
    <w:rsid w:val="00CA3802"/>
    <w:rsid w:val="00CA64FE"/>
    <w:rsid w:val="00CB70FF"/>
    <w:rsid w:val="00CD102F"/>
    <w:rsid w:val="00CD25ED"/>
    <w:rsid w:val="00CD3BA1"/>
    <w:rsid w:val="00CD3C5B"/>
    <w:rsid w:val="00CD74C8"/>
    <w:rsid w:val="00CE0C2F"/>
    <w:rsid w:val="00CE3775"/>
    <w:rsid w:val="00CE7D10"/>
    <w:rsid w:val="00CF03E0"/>
    <w:rsid w:val="00CF12A0"/>
    <w:rsid w:val="00D01F02"/>
    <w:rsid w:val="00D0538C"/>
    <w:rsid w:val="00D06597"/>
    <w:rsid w:val="00D11470"/>
    <w:rsid w:val="00D13B69"/>
    <w:rsid w:val="00D13F4F"/>
    <w:rsid w:val="00D210F8"/>
    <w:rsid w:val="00D21F72"/>
    <w:rsid w:val="00D32BB3"/>
    <w:rsid w:val="00D33181"/>
    <w:rsid w:val="00D36746"/>
    <w:rsid w:val="00D36E73"/>
    <w:rsid w:val="00D37F97"/>
    <w:rsid w:val="00D44470"/>
    <w:rsid w:val="00D45AD1"/>
    <w:rsid w:val="00D5208B"/>
    <w:rsid w:val="00D5261D"/>
    <w:rsid w:val="00D542A7"/>
    <w:rsid w:val="00D57343"/>
    <w:rsid w:val="00D6352F"/>
    <w:rsid w:val="00D63993"/>
    <w:rsid w:val="00D64614"/>
    <w:rsid w:val="00D6607F"/>
    <w:rsid w:val="00D73C31"/>
    <w:rsid w:val="00D73E8E"/>
    <w:rsid w:val="00D80FC4"/>
    <w:rsid w:val="00D81E2D"/>
    <w:rsid w:val="00D82AAF"/>
    <w:rsid w:val="00D83B43"/>
    <w:rsid w:val="00D83BAD"/>
    <w:rsid w:val="00D93212"/>
    <w:rsid w:val="00DA12C9"/>
    <w:rsid w:val="00DA29D4"/>
    <w:rsid w:val="00DA3A29"/>
    <w:rsid w:val="00DA5A79"/>
    <w:rsid w:val="00DB15BB"/>
    <w:rsid w:val="00DB33F8"/>
    <w:rsid w:val="00DB42F7"/>
    <w:rsid w:val="00DB4614"/>
    <w:rsid w:val="00DB4738"/>
    <w:rsid w:val="00DB57EA"/>
    <w:rsid w:val="00DC1146"/>
    <w:rsid w:val="00DC5F1F"/>
    <w:rsid w:val="00DD0087"/>
    <w:rsid w:val="00DD0CE4"/>
    <w:rsid w:val="00DE41FE"/>
    <w:rsid w:val="00DE4B73"/>
    <w:rsid w:val="00DF0A1D"/>
    <w:rsid w:val="00DF2402"/>
    <w:rsid w:val="00DF2815"/>
    <w:rsid w:val="00DF3B20"/>
    <w:rsid w:val="00E030C7"/>
    <w:rsid w:val="00E0425E"/>
    <w:rsid w:val="00E10AA8"/>
    <w:rsid w:val="00E10EFC"/>
    <w:rsid w:val="00E14926"/>
    <w:rsid w:val="00E15808"/>
    <w:rsid w:val="00E208E5"/>
    <w:rsid w:val="00E23A37"/>
    <w:rsid w:val="00E23CCF"/>
    <w:rsid w:val="00E23F0B"/>
    <w:rsid w:val="00E32385"/>
    <w:rsid w:val="00E34F2B"/>
    <w:rsid w:val="00E35057"/>
    <w:rsid w:val="00E373C1"/>
    <w:rsid w:val="00E44897"/>
    <w:rsid w:val="00E507C1"/>
    <w:rsid w:val="00E5247E"/>
    <w:rsid w:val="00E62064"/>
    <w:rsid w:val="00E66015"/>
    <w:rsid w:val="00E7191A"/>
    <w:rsid w:val="00E761CA"/>
    <w:rsid w:val="00E82533"/>
    <w:rsid w:val="00E84337"/>
    <w:rsid w:val="00E855C8"/>
    <w:rsid w:val="00E87659"/>
    <w:rsid w:val="00E87C41"/>
    <w:rsid w:val="00E91E39"/>
    <w:rsid w:val="00EA2201"/>
    <w:rsid w:val="00EA5E8A"/>
    <w:rsid w:val="00EA7739"/>
    <w:rsid w:val="00EB3F8B"/>
    <w:rsid w:val="00EB4D42"/>
    <w:rsid w:val="00EB5C35"/>
    <w:rsid w:val="00EC59C7"/>
    <w:rsid w:val="00EC63EC"/>
    <w:rsid w:val="00EC770E"/>
    <w:rsid w:val="00ED0099"/>
    <w:rsid w:val="00ED0159"/>
    <w:rsid w:val="00ED7540"/>
    <w:rsid w:val="00ED7ABC"/>
    <w:rsid w:val="00EE371E"/>
    <w:rsid w:val="00EE4D37"/>
    <w:rsid w:val="00EF2664"/>
    <w:rsid w:val="00EF684D"/>
    <w:rsid w:val="00EF6EC7"/>
    <w:rsid w:val="00F0113F"/>
    <w:rsid w:val="00F02278"/>
    <w:rsid w:val="00F035B5"/>
    <w:rsid w:val="00F052D2"/>
    <w:rsid w:val="00F1049A"/>
    <w:rsid w:val="00F17387"/>
    <w:rsid w:val="00F24CED"/>
    <w:rsid w:val="00F305F3"/>
    <w:rsid w:val="00F3175E"/>
    <w:rsid w:val="00F31BB1"/>
    <w:rsid w:val="00F32A9E"/>
    <w:rsid w:val="00F35BAB"/>
    <w:rsid w:val="00F374FE"/>
    <w:rsid w:val="00F3783B"/>
    <w:rsid w:val="00F40BE9"/>
    <w:rsid w:val="00F4306B"/>
    <w:rsid w:val="00F431F5"/>
    <w:rsid w:val="00F44CBB"/>
    <w:rsid w:val="00F4572A"/>
    <w:rsid w:val="00F524AA"/>
    <w:rsid w:val="00F52B81"/>
    <w:rsid w:val="00F55434"/>
    <w:rsid w:val="00F564B6"/>
    <w:rsid w:val="00F57301"/>
    <w:rsid w:val="00F6151B"/>
    <w:rsid w:val="00F653D5"/>
    <w:rsid w:val="00F6631D"/>
    <w:rsid w:val="00F670C6"/>
    <w:rsid w:val="00F72B3D"/>
    <w:rsid w:val="00F76306"/>
    <w:rsid w:val="00F77619"/>
    <w:rsid w:val="00F931DD"/>
    <w:rsid w:val="00F94F55"/>
    <w:rsid w:val="00F97EFD"/>
    <w:rsid w:val="00FA55E3"/>
    <w:rsid w:val="00FB1AF6"/>
    <w:rsid w:val="00FB3614"/>
    <w:rsid w:val="00FB3A41"/>
    <w:rsid w:val="00FB5978"/>
    <w:rsid w:val="00FC11D7"/>
    <w:rsid w:val="00FC39C7"/>
    <w:rsid w:val="00FC6416"/>
    <w:rsid w:val="00FC7CBC"/>
    <w:rsid w:val="00FD183A"/>
    <w:rsid w:val="00FD4D43"/>
    <w:rsid w:val="00FD7C72"/>
    <w:rsid w:val="00FE02EF"/>
    <w:rsid w:val="00FE05D9"/>
    <w:rsid w:val="00FE27DB"/>
    <w:rsid w:val="00FE40A0"/>
    <w:rsid w:val="00FE6574"/>
    <w:rsid w:val="00FE6F81"/>
    <w:rsid w:val="00FF36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3E98CE9"/>
  <w15:docId w15:val="{4C85C572-099D-46B1-B0B1-E717BB2215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iPriority="99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E0A65"/>
    <w:rPr>
      <w:sz w:val="22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D36746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D36746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semiHidden/>
    <w:rsid w:val="006207FC"/>
    <w:rPr>
      <w:rFonts w:ascii="Tahoma" w:hAnsi="Tahoma" w:cs="Tahoma"/>
      <w:sz w:val="16"/>
      <w:szCs w:val="16"/>
    </w:rPr>
  </w:style>
  <w:style w:type="character" w:customStyle="1" w:styleId="EncabezadoCar">
    <w:name w:val="Encabezado Car"/>
    <w:basedOn w:val="Fuentedeprrafopredeter"/>
    <w:link w:val="Encabezado"/>
    <w:uiPriority w:val="99"/>
    <w:rsid w:val="00E35057"/>
    <w:rPr>
      <w:sz w:val="24"/>
      <w:szCs w:val="24"/>
    </w:rPr>
  </w:style>
  <w:style w:type="table" w:styleId="Tablaconcuadrcula">
    <w:name w:val="Table Grid"/>
    <w:basedOn w:val="Tablanormal"/>
    <w:rsid w:val="00046C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iedepginaCar">
    <w:name w:val="Pie de página Car"/>
    <w:basedOn w:val="Fuentedeprrafopredeter"/>
    <w:link w:val="Piedepgina"/>
    <w:uiPriority w:val="99"/>
    <w:rsid w:val="00464C88"/>
    <w:rPr>
      <w:sz w:val="24"/>
      <w:szCs w:val="24"/>
    </w:rPr>
  </w:style>
  <w:style w:type="paragraph" w:styleId="Textonotaalfinal">
    <w:name w:val="endnote text"/>
    <w:basedOn w:val="Normal"/>
    <w:link w:val="TextonotaalfinalCar"/>
    <w:semiHidden/>
    <w:unhideWhenUsed/>
    <w:rsid w:val="00D11470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semiHidden/>
    <w:rsid w:val="00D11470"/>
  </w:style>
  <w:style w:type="character" w:styleId="Refdenotaalfinal">
    <w:name w:val="endnote reference"/>
    <w:basedOn w:val="Fuentedeprrafopredeter"/>
    <w:semiHidden/>
    <w:unhideWhenUsed/>
    <w:rsid w:val="00D11470"/>
    <w:rPr>
      <w:vertAlign w:val="superscript"/>
    </w:rPr>
  </w:style>
  <w:style w:type="character" w:customStyle="1" w:styleId="cf01">
    <w:name w:val="cf01"/>
    <w:basedOn w:val="Fuentedeprrafopredeter"/>
    <w:rsid w:val="00D11470"/>
    <w:rPr>
      <w:rFonts w:ascii="Segoe UI" w:hAnsi="Segoe UI" w:cs="Segoe UI" w:hint="default"/>
      <w:sz w:val="18"/>
      <w:szCs w:val="18"/>
    </w:rPr>
  </w:style>
  <w:style w:type="paragraph" w:styleId="Prrafodelista">
    <w:name w:val="List Paragraph"/>
    <w:basedOn w:val="Normal"/>
    <w:uiPriority w:val="34"/>
    <w:qFormat/>
    <w:rsid w:val="000502E5"/>
    <w:pPr>
      <w:ind w:left="720"/>
      <w:contextualSpacing/>
    </w:pPr>
  </w:style>
  <w:style w:type="numbering" w:styleId="1ai">
    <w:name w:val="Outline List 1"/>
    <w:basedOn w:val="Sinlista"/>
    <w:uiPriority w:val="99"/>
    <w:unhideWhenUsed/>
    <w:rsid w:val="002F0D9F"/>
    <w:pPr>
      <w:numPr>
        <w:numId w:val="5"/>
      </w:numPr>
    </w:pPr>
  </w:style>
  <w:style w:type="character" w:styleId="Hipervnculo">
    <w:name w:val="Hyperlink"/>
    <w:basedOn w:val="Fuentedeprrafopredeter"/>
    <w:unhideWhenUsed/>
    <w:rsid w:val="0087737B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87737B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semiHidden/>
    <w:unhideWhenUsed/>
    <w:rsid w:val="00211121"/>
    <w:rPr>
      <w:color w:val="800080" w:themeColor="followedHyperlink"/>
      <w:u w:val="single"/>
    </w:rPr>
  </w:style>
  <w:style w:type="character" w:styleId="Refdecomentario">
    <w:name w:val="annotation reference"/>
    <w:basedOn w:val="Fuentedeprrafopredeter"/>
    <w:semiHidden/>
    <w:unhideWhenUsed/>
    <w:rsid w:val="00AF12D1"/>
    <w:rPr>
      <w:sz w:val="16"/>
      <w:szCs w:val="16"/>
    </w:rPr>
  </w:style>
  <w:style w:type="paragraph" w:styleId="Textocomentario">
    <w:name w:val="annotation text"/>
    <w:basedOn w:val="Normal"/>
    <w:link w:val="TextocomentarioCar"/>
    <w:unhideWhenUsed/>
    <w:rsid w:val="00AF12D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AF12D1"/>
  </w:style>
  <w:style w:type="paragraph" w:styleId="Revisin">
    <w:name w:val="Revision"/>
    <w:hidden/>
    <w:uiPriority w:val="99"/>
    <w:semiHidden/>
    <w:rsid w:val="00991520"/>
    <w:rPr>
      <w:sz w:val="22"/>
      <w:szCs w:val="24"/>
    </w:rPr>
  </w:style>
  <w:style w:type="paragraph" w:styleId="Asuntodelcomentario">
    <w:name w:val="annotation subject"/>
    <w:basedOn w:val="Textocomentario"/>
    <w:next w:val="Textocomentario"/>
    <w:link w:val="AsuntodelcomentarioCar"/>
    <w:semiHidden/>
    <w:unhideWhenUsed/>
    <w:rsid w:val="00213B1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semiHidden/>
    <w:rsid w:val="00213B1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18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7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9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5014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89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398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342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5651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626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424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546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9107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646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44873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16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0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13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726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058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5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62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30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94321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721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4641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627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073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5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737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086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1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7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42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587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75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1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83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2345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7580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panpazbe\Mis%20documentos\Escudo%20%20color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4B3D1979931A4ABEA2251C202F45DD" ma:contentTypeVersion="5" ma:contentTypeDescription="Create a new document." ma:contentTypeScope="" ma:versionID="020830652429bdbad7f1317062708a62">
  <xsd:schema xmlns:xsd="http://www.w3.org/2001/XMLSchema" xmlns:xs="http://www.w3.org/2001/XMLSchema" xmlns:p="http://schemas.microsoft.com/office/2006/metadata/properties" xmlns:ns3="1c885783-266f-4152-88cc-6f9d3b0e72be" targetNamespace="http://schemas.microsoft.com/office/2006/metadata/properties" ma:root="true" ma:fieldsID="9e687f7c3667d1f68b324eb2cb194bcd" ns3:_="">
    <xsd:import namespace="1c885783-266f-4152-88cc-6f9d3b0e72b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885783-266f-4152-88cc-6f9d3b0e72b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2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c885783-266f-4152-88cc-6f9d3b0e72be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9F30971-1196-4B56-8E36-E4DD6155AD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c885783-266f-4152-88cc-6f9d3b0e72b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F9DAE58-7D2C-4763-9A2D-2202E215D53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73AF473-2135-4D91-9D90-CCC850ACCFEA}">
  <ds:schemaRefs>
    <ds:schemaRef ds:uri="http://schemas.microsoft.com/office/2006/metadata/properties"/>
    <ds:schemaRef ds:uri="http://schemas.microsoft.com/office/infopath/2007/PartnerControls"/>
    <ds:schemaRef ds:uri="1c885783-266f-4152-88cc-6f9d3b0e72be"/>
  </ds:schemaRefs>
</ds:datastoreItem>
</file>

<file path=customXml/itemProps4.xml><?xml version="1.0" encoding="utf-8"?>
<ds:datastoreItem xmlns:ds="http://schemas.openxmlformats.org/officeDocument/2006/customXml" ds:itemID="{2AB2D396-01E3-450A-A1F2-FA05CE30D73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Escudo  color.dotx</Template>
  <TotalTime>3</TotalTime>
  <Pages>4</Pages>
  <Words>954</Words>
  <Characters>5250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Iyfvhyvb ñkj`h</vt:lpstr>
    </vt:vector>
  </TitlesOfParts>
  <Company>Junta de Castilla y León</Company>
  <LinksUpToDate>false</LinksUpToDate>
  <CharactersWithSpaces>6192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Iyfvhyvb ñkj`h</dc:title>
  <dc:creator>Begoña</dc:creator>
  <cp:lastModifiedBy>Amelia Casares Pérez</cp:lastModifiedBy>
  <cp:revision>3</cp:revision>
  <cp:lastPrinted>2025-07-18T07:29:00Z</cp:lastPrinted>
  <dcterms:created xsi:type="dcterms:W3CDTF">2025-07-18T07:57:00Z</dcterms:created>
  <dcterms:modified xsi:type="dcterms:W3CDTF">2025-07-18T07:59:00Z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0x010100A74B3D1979931A4ABEA2251C202F45DD</vt:lpwstr>
  </property>
</Properties>
</file>